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people.xml" ContentType="application/vnd.openxmlformats-officedocument.wordprocessingml.peop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7AACB7" w14:textId="31256968" w:rsidR="008015BE" w:rsidRDefault="00017E01" w:rsidP="00017E01">
      <w:pPr>
        <w:pStyle w:val="Titel"/>
      </w:pPr>
      <w:r>
        <w:t>Dokumentation von Beschwerdebearbeitung</w:t>
      </w:r>
    </w:p>
    <w:p w14:paraId="387E4D72" w14:textId="155B76A9" w:rsidR="00017E01" w:rsidRPr="00017E01" w:rsidRDefault="00017E01" w:rsidP="00017E01">
      <w:pPr>
        <w:pStyle w:val="berschrift1"/>
      </w:pPr>
      <w:r>
        <w:t>Beschwerdeverantwortliche*r: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3969"/>
        <w:gridCol w:w="1275"/>
        <w:gridCol w:w="1973"/>
      </w:tblGrid>
      <w:tr w:rsidR="00CD1A01" w14:paraId="3285C087" w14:textId="77777777" w:rsidTr="00845A8C">
        <w:tc>
          <w:tcPr>
            <w:tcW w:w="2127" w:type="dxa"/>
          </w:tcPr>
          <w:p w14:paraId="153ABBD4" w14:textId="745113D7" w:rsidR="00CD1A01" w:rsidRDefault="00CD1A01" w:rsidP="00845A8C">
            <w:pPr>
              <w:spacing w:before="240" w:after="0"/>
            </w:pPr>
            <w:r>
              <w:t>Name</w:t>
            </w:r>
          </w:p>
        </w:tc>
        <w:sdt>
          <w:sdtPr>
            <w:id w:val="605395177"/>
            <w:placeholder>
              <w:docPart w:val="F7983BA8B5FB462696DBFA562339FA18"/>
            </w:placeholder>
            <w:showingPlcHdr/>
          </w:sdtPr>
          <w:sdtEndPr/>
          <w:sdtContent>
            <w:tc>
              <w:tcPr>
                <w:tcW w:w="3969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14:paraId="09447EF3" w14:textId="77777777" w:rsidR="00CD1A01" w:rsidRDefault="00CD1A01" w:rsidP="00845A8C">
                <w:pPr>
                  <w:spacing w:before="240" w:after="0"/>
                </w:pPr>
                <w:r>
                  <w:t xml:space="preserve">   </w:t>
                </w:r>
              </w:p>
            </w:tc>
          </w:sdtContent>
        </w:sdt>
        <w:tc>
          <w:tcPr>
            <w:tcW w:w="1275" w:type="dxa"/>
            <w:tcBorders>
              <w:top w:val="nil"/>
              <w:left w:val="nil"/>
              <w:right w:val="nil"/>
            </w:tcBorders>
          </w:tcPr>
          <w:p w14:paraId="23C6D5F8" w14:textId="5015AA78" w:rsidR="00CD1A01" w:rsidRDefault="00017E01" w:rsidP="00845A8C">
            <w:pPr>
              <w:spacing w:before="240" w:after="0"/>
            </w:pPr>
            <w:r>
              <w:t>Telefon</w:t>
            </w:r>
            <w:r w:rsidR="00CD1A01">
              <w:t>: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0B4C95" w14:textId="42B594A4" w:rsidR="00CD1A01" w:rsidRPr="00B961B5" w:rsidRDefault="00F512DA" w:rsidP="00845A8C">
            <w:pPr>
              <w:spacing w:before="240" w:after="0"/>
              <w:rPr>
                <w:u w:val="single"/>
              </w:rPr>
            </w:pPr>
            <w:sdt>
              <w:sdtPr>
                <w:rPr>
                  <w:u w:val="single"/>
                </w:rPr>
                <w:id w:val="2086333591"/>
                <w:placeholder>
                  <w:docPart w:val="69BD5EFE5C1A4E34BC014F2DEDEABA85"/>
                </w:placeholder>
              </w:sdtPr>
              <w:sdtEndPr/>
              <w:sdtContent>
                <w:r w:rsidR="00CD1A01" w:rsidRPr="00671161">
                  <w:t xml:space="preserve"> </w:t>
                </w:r>
                <w:r w:rsidR="00B56EFF">
                  <w:t xml:space="preserve">       </w:t>
                </w:r>
                <w:r w:rsidR="00CD1A01" w:rsidRPr="00671161">
                  <w:t xml:space="preserve">  </w:t>
                </w:r>
              </w:sdtContent>
            </w:sdt>
          </w:p>
        </w:tc>
      </w:tr>
      <w:tr w:rsidR="00017E01" w14:paraId="7FC52162" w14:textId="77777777" w:rsidTr="00AA3C8D">
        <w:tc>
          <w:tcPr>
            <w:tcW w:w="2127" w:type="dxa"/>
          </w:tcPr>
          <w:p w14:paraId="5037D10F" w14:textId="307EF9BF" w:rsidR="00017E01" w:rsidRDefault="00017E01" w:rsidP="00845A8C">
            <w:pPr>
              <w:spacing w:before="240" w:after="0"/>
            </w:pPr>
            <w:r>
              <w:t>E-Mail:</w:t>
            </w:r>
          </w:p>
        </w:tc>
        <w:sdt>
          <w:sdtPr>
            <w:id w:val="1116331467"/>
            <w:placeholder>
              <w:docPart w:val="B634C69620324A5DAEADD169460EC333"/>
            </w:placeholder>
          </w:sdtPr>
          <w:sdtContent>
            <w:tc>
              <w:tcPr>
                <w:tcW w:w="7217" w:type="dxa"/>
                <w:gridSpan w:val="3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14:paraId="6BA6F9AC" w14:textId="04C4E89B" w:rsidR="00017E01" w:rsidRDefault="00017E01" w:rsidP="00845A8C">
                <w:pPr>
                  <w:spacing w:before="240" w:after="0"/>
                </w:pPr>
                <w:r>
                  <w:t xml:space="preserve">   </w:t>
                </w:r>
              </w:p>
            </w:tc>
          </w:sdtContent>
        </w:sdt>
      </w:tr>
    </w:tbl>
    <w:p w14:paraId="1411CC89" w14:textId="3279E91F" w:rsidR="00017E01" w:rsidRPr="00017E01" w:rsidRDefault="00017E01" w:rsidP="00017E01">
      <w:pPr>
        <w:pStyle w:val="berschrift1"/>
      </w:pPr>
      <w:r>
        <w:t>Beschwerdegeber*in</w:t>
      </w:r>
      <w:r>
        <w:t>: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4"/>
        <w:gridCol w:w="1109"/>
        <w:gridCol w:w="2341"/>
        <w:gridCol w:w="1109"/>
        <w:gridCol w:w="1156"/>
        <w:gridCol w:w="1715"/>
      </w:tblGrid>
      <w:tr w:rsidR="00B56EFF" w14:paraId="4825B9E3" w14:textId="77777777" w:rsidTr="00B56EFF">
        <w:tc>
          <w:tcPr>
            <w:tcW w:w="1924" w:type="dxa"/>
          </w:tcPr>
          <w:p w14:paraId="09E069C2" w14:textId="77777777" w:rsidR="00B56EFF" w:rsidRDefault="00B56EFF" w:rsidP="00DB7B7E">
            <w:pPr>
              <w:spacing w:before="240" w:after="0"/>
            </w:pPr>
            <w:r>
              <w:t>Name</w:t>
            </w:r>
          </w:p>
        </w:tc>
        <w:sdt>
          <w:sdtPr>
            <w:id w:val="-620990945"/>
            <w:placeholder>
              <w:docPart w:val="194198BE400C45FFB0F532FEDBC03601"/>
            </w:placeholder>
            <w:showingPlcHdr/>
          </w:sdtPr>
          <w:sdtContent>
            <w:tc>
              <w:tcPr>
                <w:tcW w:w="3450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14:paraId="0145DD9F" w14:textId="77777777" w:rsidR="00B56EFF" w:rsidRDefault="00B56EFF" w:rsidP="00DB7B7E">
                <w:pPr>
                  <w:spacing w:before="240" w:after="0"/>
                </w:pPr>
                <w:r>
                  <w:t xml:space="preserve">   </w:t>
                </w:r>
              </w:p>
            </w:tc>
          </w:sdtContent>
        </w:sdt>
        <w:tc>
          <w:tcPr>
            <w:tcW w:w="1109" w:type="dxa"/>
            <w:tcBorders>
              <w:top w:val="nil"/>
              <w:left w:val="nil"/>
              <w:right w:val="nil"/>
            </w:tcBorders>
          </w:tcPr>
          <w:p w14:paraId="7DE2E482" w14:textId="77777777" w:rsidR="00B56EFF" w:rsidRDefault="00B56EFF" w:rsidP="00DB7B7E">
            <w:pPr>
              <w:spacing w:before="240" w:after="0"/>
            </w:pPr>
          </w:p>
        </w:tc>
        <w:tc>
          <w:tcPr>
            <w:tcW w:w="1156" w:type="dxa"/>
            <w:tcBorders>
              <w:top w:val="nil"/>
              <w:left w:val="nil"/>
              <w:right w:val="nil"/>
            </w:tcBorders>
          </w:tcPr>
          <w:p w14:paraId="7053BB54" w14:textId="7281F00C" w:rsidR="00B56EFF" w:rsidRDefault="00B56EFF" w:rsidP="00DB7B7E">
            <w:pPr>
              <w:spacing w:before="240" w:after="0"/>
            </w:pPr>
            <w:r>
              <w:t>Telefon: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4689EA" w14:textId="78EF8E6C" w:rsidR="00B56EFF" w:rsidRPr="00B961B5" w:rsidRDefault="00B56EFF" w:rsidP="00DB7B7E">
            <w:pPr>
              <w:spacing w:before="240" w:after="0"/>
              <w:rPr>
                <w:u w:val="single"/>
              </w:rPr>
            </w:pPr>
            <w:sdt>
              <w:sdtPr>
                <w:rPr>
                  <w:u w:val="single"/>
                </w:rPr>
                <w:id w:val="115260955"/>
                <w:placeholder>
                  <w:docPart w:val="FFA20C8B55F246419645EFF94AA0D3A2"/>
                </w:placeholder>
              </w:sdtPr>
              <w:sdtContent>
                <w:r w:rsidRPr="00671161">
                  <w:t xml:space="preserve">  </w:t>
                </w:r>
                <w:r>
                  <w:t xml:space="preserve">     </w:t>
                </w:r>
                <w:r w:rsidRPr="00671161">
                  <w:t xml:space="preserve"> </w:t>
                </w:r>
              </w:sdtContent>
            </w:sdt>
          </w:p>
        </w:tc>
      </w:tr>
      <w:tr w:rsidR="00B56EFF" w14:paraId="06182E03" w14:textId="77777777" w:rsidTr="00B56EFF">
        <w:tc>
          <w:tcPr>
            <w:tcW w:w="1924" w:type="dxa"/>
          </w:tcPr>
          <w:p w14:paraId="6A59182C" w14:textId="77777777" w:rsidR="00B56EFF" w:rsidRDefault="00B56EFF" w:rsidP="00DB7B7E">
            <w:pPr>
              <w:spacing w:before="240" w:after="0"/>
            </w:pPr>
            <w:r>
              <w:t>E-Mail:</w:t>
            </w:r>
          </w:p>
        </w:tc>
        <w:tc>
          <w:tcPr>
            <w:tcW w:w="1109" w:type="dxa"/>
          </w:tcPr>
          <w:p w14:paraId="3AAE22DA" w14:textId="77777777" w:rsidR="00B56EFF" w:rsidRDefault="00B56EFF" w:rsidP="00DB7B7E">
            <w:pPr>
              <w:spacing w:before="240" w:after="0"/>
            </w:pPr>
          </w:p>
        </w:tc>
        <w:sdt>
          <w:sdtPr>
            <w:id w:val="2047564869"/>
            <w:placeholder>
              <w:docPart w:val="31AF372B79A845B5B2F884150047888B"/>
            </w:placeholder>
          </w:sdtPr>
          <w:sdtContent>
            <w:tc>
              <w:tcPr>
                <w:tcW w:w="6321" w:type="dxa"/>
                <w:gridSpan w:val="4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14:paraId="77014099" w14:textId="04653BA7" w:rsidR="00B56EFF" w:rsidRDefault="00B56EFF" w:rsidP="00DB7B7E">
                <w:pPr>
                  <w:spacing w:before="240" w:after="0"/>
                </w:pPr>
                <w:r>
                  <w:t xml:space="preserve">   </w:t>
                </w:r>
              </w:p>
            </w:tc>
          </w:sdtContent>
        </w:sdt>
      </w:tr>
    </w:tbl>
    <w:p w14:paraId="4D608BB1" w14:textId="5A891335" w:rsidR="00017E01" w:rsidRDefault="00017E01" w:rsidP="00017E01">
      <w:pPr>
        <w:pStyle w:val="berschrift1"/>
      </w:pPr>
      <w:r>
        <w:t>Beschreibung der Beschwerde</w:t>
      </w:r>
    </w:p>
    <w:sdt>
      <w:sdtPr>
        <w:id w:val="240460611"/>
        <w:placeholder>
          <w:docPart w:val="7DEDFFB68F894D1691BFC4120AF27432"/>
        </w:placeholder>
      </w:sdtPr>
      <w:sdtContent>
        <w:p w14:paraId="0E178DBA" w14:textId="77777777" w:rsidR="00017E01" w:rsidRDefault="00017E01" w:rsidP="00017E0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</w:p>
        <w:p w14:paraId="7134FF2F" w14:textId="77777777" w:rsidR="00017E01" w:rsidRDefault="00017E01" w:rsidP="00017E0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</w:p>
        <w:p w14:paraId="38A4CBF9" w14:textId="77777777" w:rsidR="00017E01" w:rsidRDefault="00017E01" w:rsidP="00017E0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</w:p>
      </w:sdtContent>
    </w:sdt>
    <w:p w14:paraId="2531DA2A" w14:textId="51FAE0F0" w:rsidR="00017E01" w:rsidRPr="00003371" w:rsidRDefault="00017E01" w:rsidP="00017E01">
      <w:r>
        <w:t>Lösungsidee des Beschwerdegebers / der Beschwerdegeber*in:</w:t>
      </w:r>
    </w:p>
    <w:sdt>
      <w:sdtPr>
        <w:id w:val="293490856"/>
        <w:placeholder>
          <w:docPart w:val="24DCE6B1AF104E898636C55AA9488EE7"/>
        </w:placeholder>
      </w:sdtPr>
      <w:sdtContent>
        <w:p w14:paraId="048B3469" w14:textId="77777777" w:rsidR="00017E01" w:rsidRDefault="00017E01" w:rsidP="00017E0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</w:p>
        <w:p w14:paraId="6B6647A1" w14:textId="77777777" w:rsidR="00017E01" w:rsidRDefault="00017E01" w:rsidP="00017E0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</w:p>
      </w:sdtContent>
    </w:sdt>
    <w:p w14:paraId="6E323D96" w14:textId="7060F510" w:rsidR="00CD1A01" w:rsidRDefault="00017E01" w:rsidP="00CD1A01">
      <w:pPr>
        <w:pStyle w:val="berschrift1"/>
      </w:pPr>
      <w:r>
        <w:t>Bearbeitungsschritte</w:t>
      </w:r>
    </w:p>
    <w:tbl>
      <w:tblPr>
        <w:tblStyle w:val="Gitternetztabelle4Akzent1"/>
        <w:tblW w:w="0" w:type="auto"/>
        <w:tblLook w:val="04A0" w:firstRow="1" w:lastRow="0" w:firstColumn="1" w:lastColumn="0" w:noHBand="0" w:noVBand="1"/>
      </w:tblPr>
      <w:tblGrid>
        <w:gridCol w:w="4673"/>
        <w:gridCol w:w="2268"/>
        <w:gridCol w:w="1276"/>
        <w:gridCol w:w="1127"/>
      </w:tblGrid>
      <w:tr w:rsidR="00017E01" w14:paraId="5231CFFE" w14:textId="77777777" w:rsidTr="00017E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6ABB441F" w14:textId="248CFE43" w:rsidR="00017E01" w:rsidRDefault="00017E01" w:rsidP="00017E01">
            <w:r>
              <w:t>Schritte</w:t>
            </w:r>
          </w:p>
        </w:tc>
        <w:tc>
          <w:tcPr>
            <w:tcW w:w="2268" w:type="dxa"/>
          </w:tcPr>
          <w:p w14:paraId="2D313AD2" w14:textId="4CBFBBD7" w:rsidR="00017E01" w:rsidRDefault="00017E01" w:rsidP="00017E0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Verantwortlich</w:t>
            </w:r>
          </w:p>
        </w:tc>
        <w:tc>
          <w:tcPr>
            <w:tcW w:w="1276" w:type="dxa"/>
          </w:tcPr>
          <w:p w14:paraId="54AA50CC" w14:textId="2D7A2BE7" w:rsidR="00017E01" w:rsidRDefault="00017E01" w:rsidP="00017E0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Bis wann</w:t>
            </w:r>
          </w:p>
        </w:tc>
        <w:tc>
          <w:tcPr>
            <w:tcW w:w="1127" w:type="dxa"/>
          </w:tcPr>
          <w:p w14:paraId="24EA7907" w14:textId="1A5E0EA8" w:rsidR="00017E01" w:rsidRDefault="00017E01" w:rsidP="00017E0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erledigt</w:t>
            </w:r>
          </w:p>
        </w:tc>
      </w:tr>
      <w:tr w:rsidR="00017E01" w14:paraId="14844CF5" w14:textId="77777777" w:rsidTr="00017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id w:val="282387572"/>
            <w:placeholder>
              <w:docPart w:val="DefaultPlaceholder_-1854013440"/>
            </w:placeholder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4673" w:type="dxa"/>
              </w:tcPr>
              <w:p w14:paraId="5C0523EE" w14:textId="058E1D92" w:rsidR="00017E01" w:rsidRDefault="00017E01" w:rsidP="00017E01">
                <w:r>
                  <w:t xml:space="preserve">   </w:t>
                </w:r>
              </w:p>
            </w:tc>
          </w:sdtContent>
        </w:sdt>
        <w:sdt>
          <w:sdtPr>
            <w:id w:val="-965193452"/>
            <w:placeholder>
              <w:docPart w:val="DefaultPlaceholder_-1854013440"/>
            </w:placeholder>
            <w:text/>
          </w:sdtPr>
          <w:sdtContent>
            <w:tc>
              <w:tcPr>
                <w:tcW w:w="2268" w:type="dxa"/>
              </w:tcPr>
              <w:p w14:paraId="4C404770" w14:textId="44C0E5A3" w:rsidR="00017E01" w:rsidRDefault="00017E01" w:rsidP="00017E01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 xml:space="preserve">   </w:t>
                </w:r>
              </w:p>
            </w:tc>
          </w:sdtContent>
        </w:sdt>
        <w:sdt>
          <w:sdtPr>
            <w:id w:val="587815216"/>
            <w:placeholder>
              <w:docPart w:val="DefaultPlaceholder_-1854013440"/>
            </w:placeholder>
            <w:text/>
          </w:sdtPr>
          <w:sdtContent>
            <w:tc>
              <w:tcPr>
                <w:tcW w:w="1276" w:type="dxa"/>
              </w:tcPr>
              <w:p w14:paraId="590175B1" w14:textId="2BDC2DF1" w:rsidR="00017E01" w:rsidRDefault="00017E01" w:rsidP="00017E01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 xml:space="preserve">   </w:t>
                </w:r>
              </w:p>
            </w:tc>
          </w:sdtContent>
        </w:sdt>
        <w:sdt>
          <w:sdtPr>
            <w:id w:val="-10116877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27" w:type="dxa"/>
              </w:tcPr>
              <w:p w14:paraId="280CF79F" w14:textId="01422F15" w:rsidR="00017E01" w:rsidRDefault="00017E01" w:rsidP="00017E01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017E01" w14:paraId="70077319" w14:textId="77777777" w:rsidTr="00017E01">
        <w:sdt>
          <w:sdtPr>
            <w:id w:val="-582840825"/>
            <w:placeholder>
              <w:docPart w:val="DefaultPlaceholder_-1854013440"/>
            </w:placeholder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4673" w:type="dxa"/>
              </w:tcPr>
              <w:p w14:paraId="3288FD57" w14:textId="1588B4B1" w:rsidR="00017E01" w:rsidRDefault="00017E01" w:rsidP="00017E01">
                <w:r>
                  <w:t xml:space="preserve">   </w:t>
                </w:r>
              </w:p>
            </w:tc>
          </w:sdtContent>
        </w:sdt>
        <w:sdt>
          <w:sdtPr>
            <w:id w:val="-1992321530"/>
            <w:placeholder>
              <w:docPart w:val="DefaultPlaceholder_-1854013440"/>
            </w:placeholder>
            <w:text/>
          </w:sdtPr>
          <w:sdtContent>
            <w:tc>
              <w:tcPr>
                <w:tcW w:w="2268" w:type="dxa"/>
              </w:tcPr>
              <w:p w14:paraId="4C6BBE22" w14:textId="5598CDB2" w:rsidR="00017E01" w:rsidRDefault="00017E01" w:rsidP="00017E01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 xml:space="preserve">   </w:t>
                </w:r>
              </w:p>
            </w:tc>
          </w:sdtContent>
        </w:sdt>
        <w:sdt>
          <w:sdtPr>
            <w:id w:val="-631870117"/>
            <w:placeholder>
              <w:docPart w:val="DefaultPlaceholder_-1854013440"/>
            </w:placeholder>
            <w:text/>
          </w:sdtPr>
          <w:sdtContent>
            <w:tc>
              <w:tcPr>
                <w:tcW w:w="1276" w:type="dxa"/>
              </w:tcPr>
              <w:p w14:paraId="5C69FBC9" w14:textId="1E8BCD93" w:rsidR="00017E01" w:rsidRDefault="00017E01" w:rsidP="00017E01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 xml:space="preserve">   </w:t>
                </w:r>
              </w:p>
            </w:tc>
          </w:sdtContent>
        </w:sdt>
        <w:sdt>
          <w:sdtPr>
            <w:id w:val="-10109074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27" w:type="dxa"/>
              </w:tcPr>
              <w:p w14:paraId="68ED3B43" w14:textId="4139B1A5" w:rsidR="00017E01" w:rsidRDefault="00017E01" w:rsidP="00017E01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017E01" w14:paraId="26A914D0" w14:textId="77777777" w:rsidTr="00017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id w:val="95607202"/>
            <w:placeholder>
              <w:docPart w:val="DefaultPlaceholder_-1854013440"/>
            </w:placeholder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4673" w:type="dxa"/>
              </w:tcPr>
              <w:p w14:paraId="68D7664A" w14:textId="33A8C23E" w:rsidR="00017E01" w:rsidRDefault="00017E01" w:rsidP="00017E01">
                <w:r>
                  <w:t xml:space="preserve">   </w:t>
                </w:r>
              </w:p>
            </w:tc>
          </w:sdtContent>
        </w:sdt>
        <w:sdt>
          <w:sdtPr>
            <w:id w:val="-341625289"/>
            <w:placeholder>
              <w:docPart w:val="DefaultPlaceholder_-1854013440"/>
            </w:placeholder>
            <w:text/>
          </w:sdtPr>
          <w:sdtContent>
            <w:tc>
              <w:tcPr>
                <w:tcW w:w="2268" w:type="dxa"/>
              </w:tcPr>
              <w:p w14:paraId="2A7C076A" w14:textId="7D678ED5" w:rsidR="00017E01" w:rsidRDefault="00017E01" w:rsidP="00017E01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 xml:space="preserve">   </w:t>
                </w:r>
              </w:p>
            </w:tc>
          </w:sdtContent>
        </w:sdt>
        <w:sdt>
          <w:sdtPr>
            <w:id w:val="-939606064"/>
            <w:placeholder>
              <w:docPart w:val="DefaultPlaceholder_-1854013440"/>
            </w:placeholder>
            <w:text/>
          </w:sdtPr>
          <w:sdtContent>
            <w:tc>
              <w:tcPr>
                <w:tcW w:w="1276" w:type="dxa"/>
              </w:tcPr>
              <w:p w14:paraId="733541E0" w14:textId="78F62518" w:rsidR="00017E01" w:rsidRDefault="00017E01" w:rsidP="00017E01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 xml:space="preserve">   </w:t>
                </w:r>
              </w:p>
            </w:tc>
          </w:sdtContent>
        </w:sdt>
        <w:sdt>
          <w:sdtPr>
            <w:id w:val="10240669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27" w:type="dxa"/>
              </w:tcPr>
              <w:p w14:paraId="5D2D1C71" w14:textId="21FF8F86" w:rsidR="00017E01" w:rsidRDefault="00017E01" w:rsidP="00017E01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sdt>
        <w:sdtPr>
          <w:id w:val="46184347"/>
          <w15:repeatingSection/>
        </w:sdtPr>
        <w:sdtEndPr>
          <w:rPr>
            <w:b w:val="0"/>
            <w:bCs w:val="0"/>
          </w:rPr>
        </w:sdtEndPr>
        <w:sdtContent>
          <w:sdt>
            <w:sdtPr>
              <w:id w:val="-716901224"/>
              <w:placeholder>
                <w:docPart w:val="DefaultPlaceholder_-1854013435"/>
              </w:placeholder>
              <w15:repeatingSectionItem/>
            </w:sdtPr>
            <w:sdtEndPr>
              <w:rPr>
                <w:b w:val="0"/>
                <w:bCs w:val="0"/>
              </w:rPr>
            </w:sdtEndPr>
            <w:sdtContent>
              <w:tr w:rsidR="00017E01" w14:paraId="0CC1723B" w14:textId="77777777" w:rsidTr="00017E01">
                <w:sdt>
                  <w:sdtPr>
                    <w:id w:val="142469795"/>
                    <w:placeholder>
                      <w:docPart w:val="DefaultPlaceholder_-1854013440"/>
                    </w:placeholder>
                  </w:sdtPr>
                  <w:sdtContent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4673" w:type="dxa"/>
                      </w:tcPr>
                      <w:p w14:paraId="3F902968" w14:textId="2C2F467C" w:rsidR="00017E01" w:rsidRDefault="00017E01" w:rsidP="00017E01">
                        <w:r>
                          <w:t xml:space="preserve">   </w:t>
                        </w:r>
                      </w:p>
                    </w:tc>
                  </w:sdtContent>
                </w:sdt>
                <w:sdt>
                  <w:sdtPr>
                    <w:id w:val="-238254676"/>
                    <w:placeholder>
                      <w:docPart w:val="DefaultPlaceholder_-1854013440"/>
                    </w:placeholder>
                    <w:text/>
                  </w:sdtPr>
                  <w:sdtContent>
                    <w:tc>
                      <w:tcPr>
                        <w:tcW w:w="2268" w:type="dxa"/>
                      </w:tcPr>
                      <w:p w14:paraId="18915D51" w14:textId="4DE5A007" w:rsidR="00017E01" w:rsidRDefault="00017E01" w:rsidP="00017E01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</w:pPr>
                        <w:r>
                          <w:t xml:space="preserve">   </w:t>
                        </w:r>
                      </w:p>
                    </w:tc>
                  </w:sdtContent>
                </w:sdt>
                <w:sdt>
                  <w:sdtPr>
                    <w:id w:val="1063837283"/>
                    <w:placeholder>
                      <w:docPart w:val="DefaultPlaceholder_-1854013440"/>
                    </w:placeholder>
                    <w:text/>
                  </w:sdtPr>
                  <w:sdtContent>
                    <w:tc>
                      <w:tcPr>
                        <w:tcW w:w="1276" w:type="dxa"/>
                      </w:tcPr>
                      <w:p w14:paraId="1BB59A6F" w14:textId="613B654B" w:rsidR="00017E01" w:rsidRDefault="00017E01" w:rsidP="00017E01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</w:pPr>
                        <w:r>
                          <w:t xml:space="preserve">   </w:t>
                        </w:r>
                      </w:p>
                    </w:tc>
                  </w:sdtContent>
                </w:sdt>
                <w:sdt>
                  <w:sdtPr>
                    <w:id w:val="-505906985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tc>
                      <w:tcPr>
                        <w:tcW w:w="1127" w:type="dxa"/>
                      </w:tcPr>
                      <w:p w14:paraId="20F25C08" w14:textId="0E4F44AF" w:rsidR="00017E01" w:rsidRDefault="00017E01" w:rsidP="00017E01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</w:pPr>
                        <w:r>
                          <w:rPr>
                            <w:rFonts w:ascii="MS Gothic" w:eastAsia="MS Gothic" w:hAnsi="MS Gothic" w:hint="eastAsia"/>
                          </w:rPr>
                          <w:t>☐</w:t>
                        </w:r>
                      </w:p>
                    </w:tc>
                  </w:sdtContent>
                </w:sdt>
              </w:tr>
            </w:sdtContent>
          </w:sdt>
        </w:sdtContent>
      </w:sdt>
    </w:tbl>
    <w:p w14:paraId="75586BA4" w14:textId="223EC91C" w:rsidR="002A512D" w:rsidRDefault="002A512D" w:rsidP="002A512D">
      <w:pPr>
        <w:pStyle w:val="berschrift1"/>
      </w:pPr>
      <w:r>
        <w:t>Kontakte mit Beschwerdegeber*in</w:t>
      </w:r>
    </w:p>
    <w:tbl>
      <w:tblPr>
        <w:tblStyle w:val="Gitternetztabelle4Akzent1"/>
        <w:tblW w:w="9351" w:type="dxa"/>
        <w:tblLook w:val="04A0" w:firstRow="1" w:lastRow="0" w:firstColumn="1" w:lastColumn="0" w:noHBand="0" w:noVBand="1"/>
      </w:tblPr>
      <w:tblGrid>
        <w:gridCol w:w="886"/>
        <w:gridCol w:w="1377"/>
        <w:gridCol w:w="5158"/>
        <w:gridCol w:w="1930"/>
      </w:tblGrid>
      <w:tr w:rsidR="002A512D" w14:paraId="103D4AE1" w14:textId="77777777" w:rsidTr="002A51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dxa"/>
          </w:tcPr>
          <w:p w14:paraId="5C266C43" w14:textId="68F1B263" w:rsidR="002A512D" w:rsidRDefault="002A512D" w:rsidP="00DB7B7E">
            <w:r>
              <w:t>Datum</w:t>
            </w:r>
          </w:p>
        </w:tc>
        <w:tc>
          <w:tcPr>
            <w:tcW w:w="1377" w:type="dxa"/>
          </w:tcPr>
          <w:p w14:paraId="34770AA2" w14:textId="42AB843D" w:rsidR="002A512D" w:rsidRDefault="002A512D" w:rsidP="00DB7B7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Kontaktform</w:t>
            </w:r>
          </w:p>
        </w:tc>
        <w:tc>
          <w:tcPr>
            <w:tcW w:w="5158" w:type="dxa"/>
          </w:tcPr>
          <w:p w14:paraId="49141F94" w14:textId="76FF89DD" w:rsidR="002A512D" w:rsidRDefault="002A512D" w:rsidP="00DB7B7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Inhalt</w:t>
            </w:r>
          </w:p>
        </w:tc>
        <w:tc>
          <w:tcPr>
            <w:tcW w:w="1930" w:type="dxa"/>
          </w:tcPr>
          <w:p w14:paraId="240C576B" w14:textId="434BC6C8" w:rsidR="002A512D" w:rsidRDefault="002A512D" w:rsidP="00DB7B7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Wer?</w:t>
            </w:r>
          </w:p>
        </w:tc>
      </w:tr>
      <w:tr w:rsidR="002A512D" w14:paraId="5DF0A2F8" w14:textId="77777777" w:rsidTr="002A51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id w:val="-1097017768"/>
            <w:placeholder>
              <w:docPart w:val="BAA31D47D68A4965BDF476DD9C78B344"/>
            </w:placeholder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886" w:type="dxa"/>
              </w:tcPr>
              <w:p w14:paraId="1A6E5B4E" w14:textId="77777777" w:rsidR="002A512D" w:rsidRDefault="002A512D" w:rsidP="00DB7B7E">
                <w:r>
                  <w:t xml:space="preserve">   </w:t>
                </w:r>
              </w:p>
            </w:tc>
          </w:sdtContent>
        </w:sdt>
        <w:sdt>
          <w:sdtPr>
            <w:id w:val="1404170377"/>
            <w:placeholder>
              <w:docPart w:val="F843D48E69D4491DA244B91F2412015E"/>
            </w:placeholder>
            <w:showingPlcHdr/>
            <w:dropDownList>
              <w:listItem w:displayText="E-Mail" w:value="E-Mail"/>
              <w:listItem w:displayText="persönlicher Kontakt" w:value="persönlicher Kontakt"/>
              <w:listItem w:displayText="schriftlich" w:value="schriftlich"/>
              <w:listItem w:displayText="Telefon" w:value="Telefon"/>
              <w:listItem w:displayText="Sonstiges" w:value="Sonstiges"/>
            </w:dropDownList>
          </w:sdtPr>
          <w:sdtContent>
            <w:tc>
              <w:tcPr>
                <w:tcW w:w="1377" w:type="dxa"/>
              </w:tcPr>
              <w:p w14:paraId="0356DC53" w14:textId="7ED8302F" w:rsidR="002A512D" w:rsidRDefault="002A512D" w:rsidP="00DB7B7E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rPr>
                    <w:rStyle w:val="Platzhaltertext"/>
                  </w:rPr>
                  <w:t>bitte wählen</w:t>
                </w:r>
              </w:p>
            </w:tc>
          </w:sdtContent>
        </w:sdt>
        <w:sdt>
          <w:sdtPr>
            <w:id w:val="1312984658"/>
            <w:placeholder>
              <w:docPart w:val="BAA31D47D68A4965BDF476DD9C78B344"/>
            </w:placeholder>
            <w:text/>
          </w:sdtPr>
          <w:sdtContent>
            <w:tc>
              <w:tcPr>
                <w:tcW w:w="5158" w:type="dxa"/>
              </w:tcPr>
              <w:p w14:paraId="16B17058" w14:textId="55DFBCB2" w:rsidR="002A512D" w:rsidRDefault="002A512D" w:rsidP="00DB7B7E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 xml:space="preserve">   </w:t>
                </w:r>
              </w:p>
            </w:tc>
          </w:sdtContent>
        </w:sdt>
        <w:sdt>
          <w:sdtPr>
            <w:id w:val="763883712"/>
            <w:placeholder>
              <w:docPart w:val="BAA31D47D68A4965BDF476DD9C78B344"/>
            </w:placeholder>
            <w:text/>
          </w:sdtPr>
          <w:sdtContent>
            <w:tc>
              <w:tcPr>
                <w:tcW w:w="1930" w:type="dxa"/>
              </w:tcPr>
              <w:p w14:paraId="302F8B81" w14:textId="77777777" w:rsidR="002A512D" w:rsidRDefault="002A512D" w:rsidP="00DB7B7E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 xml:space="preserve">   </w:t>
                </w:r>
              </w:p>
            </w:tc>
          </w:sdtContent>
        </w:sdt>
      </w:tr>
      <w:tr w:rsidR="002A512D" w14:paraId="512043CC" w14:textId="77777777" w:rsidTr="002A512D">
        <w:sdt>
          <w:sdtPr>
            <w:id w:val="-1117525736"/>
            <w:placeholder>
              <w:docPart w:val="BAA31D47D68A4965BDF476DD9C78B344"/>
            </w:placeholder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886" w:type="dxa"/>
              </w:tcPr>
              <w:p w14:paraId="73A8F755" w14:textId="77777777" w:rsidR="002A512D" w:rsidRDefault="002A512D" w:rsidP="00DB7B7E">
                <w:r>
                  <w:t xml:space="preserve">   </w:t>
                </w:r>
              </w:p>
            </w:tc>
          </w:sdtContent>
        </w:sdt>
        <w:sdt>
          <w:sdtPr>
            <w:id w:val="-318274117"/>
            <w:placeholder>
              <w:docPart w:val="A125AD0F22284A53BD316BA5CF08DD54"/>
            </w:placeholder>
            <w:showingPlcHdr/>
            <w:dropDownList>
              <w:listItem w:displayText="E-Mail" w:value="E-Mail"/>
              <w:listItem w:displayText="persönlicher Kontakt" w:value="persönlicher Kontakt"/>
              <w:listItem w:displayText="schriftlich" w:value="schriftlich"/>
              <w:listItem w:displayText="Telefon" w:value="Telefon"/>
              <w:listItem w:displayText="Sonstiges" w:value="Sonstiges"/>
            </w:dropDownList>
          </w:sdtPr>
          <w:sdtContent>
            <w:tc>
              <w:tcPr>
                <w:tcW w:w="1377" w:type="dxa"/>
              </w:tcPr>
              <w:p w14:paraId="0FB040D7" w14:textId="5566E1A9" w:rsidR="002A512D" w:rsidRDefault="002A512D" w:rsidP="00DB7B7E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rPr>
                    <w:rStyle w:val="Platzhaltertext"/>
                  </w:rPr>
                  <w:t>bitte wählen</w:t>
                </w:r>
              </w:p>
            </w:tc>
          </w:sdtContent>
        </w:sdt>
        <w:sdt>
          <w:sdtPr>
            <w:id w:val="-1142962221"/>
            <w:placeholder>
              <w:docPart w:val="BAA31D47D68A4965BDF476DD9C78B344"/>
            </w:placeholder>
            <w:text/>
          </w:sdtPr>
          <w:sdtContent>
            <w:tc>
              <w:tcPr>
                <w:tcW w:w="5158" w:type="dxa"/>
              </w:tcPr>
              <w:p w14:paraId="34255FA8" w14:textId="364EFF98" w:rsidR="002A512D" w:rsidRDefault="002A512D" w:rsidP="00DB7B7E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 xml:space="preserve">   </w:t>
                </w:r>
              </w:p>
            </w:tc>
          </w:sdtContent>
        </w:sdt>
        <w:sdt>
          <w:sdtPr>
            <w:id w:val="1167822820"/>
            <w:placeholder>
              <w:docPart w:val="BAA31D47D68A4965BDF476DD9C78B344"/>
            </w:placeholder>
            <w:text/>
          </w:sdtPr>
          <w:sdtContent>
            <w:tc>
              <w:tcPr>
                <w:tcW w:w="1930" w:type="dxa"/>
              </w:tcPr>
              <w:p w14:paraId="18D3798A" w14:textId="77777777" w:rsidR="002A512D" w:rsidRDefault="002A512D" w:rsidP="00DB7B7E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 xml:space="preserve">   </w:t>
                </w:r>
              </w:p>
            </w:tc>
          </w:sdtContent>
        </w:sdt>
      </w:tr>
      <w:tr w:rsidR="002A512D" w14:paraId="65FD0C76" w14:textId="77777777" w:rsidTr="002A51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id w:val="1483729198"/>
            <w:placeholder>
              <w:docPart w:val="BAA31D47D68A4965BDF476DD9C78B344"/>
            </w:placeholder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886" w:type="dxa"/>
              </w:tcPr>
              <w:p w14:paraId="5DD5D8C0" w14:textId="77777777" w:rsidR="002A512D" w:rsidRDefault="002A512D" w:rsidP="00DB7B7E">
                <w:r>
                  <w:t xml:space="preserve">   </w:t>
                </w:r>
              </w:p>
            </w:tc>
          </w:sdtContent>
        </w:sdt>
        <w:sdt>
          <w:sdtPr>
            <w:id w:val="-1877382694"/>
            <w:placeholder>
              <w:docPart w:val="E5868CFB8A3049BC8632FC7A4E32D852"/>
            </w:placeholder>
            <w:showingPlcHdr/>
            <w:dropDownList>
              <w:listItem w:displayText="E-Mail" w:value="E-Mail"/>
              <w:listItem w:displayText="persönlicher Kontakt" w:value="persönlicher Kontakt"/>
              <w:listItem w:displayText="schriftlich" w:value="schriftlich"/>
              <w:listItem w:displayText="Telefon" w:value="Telefon"/>
              <w:listItem w:displayText="Sonstiges" w:value="Sonstiges"/>
            </w:dropDownList>
          </w:sdtPr>
          <w:sdtContent>
            <w:tc>
              <w:tcPr>
                <w:tcW w:w="1377" w:type="dxa"/>
              </w:tcPr>
              <w:p w14:paraId="55D6465A" w14:textId="1DD67400" w:rsidR="002A512D" w:rsidRDefault="002A512D" w:rsidP="00DB7B7E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rPr>
                    <w:rStyle w:val="Platzhaltertext"/>
                  </w:rPr>
                  <w:t>bitte wählen</w:t>
                </w:r>
              </w:p>
            </w:tc>
          </w:sdtContent>
        </w:sdt>
        <w:sdt>
          <w:sdtPr>
            <w:id w:val="-235090669"/>
            <w:placeholder>
              <w:docPart w:val="BAA31D47D68A4965BDF476DD9C78B344"/>
            </w:placeholder>
            <w:text/>
          </w:sdtPr>
          <w:sdtContent>
            <w:tc>
              <w:tcPr>
                <w:tcW w:w="5158" w:type="dxa"/>
              </w:tcPr>
              <w:p w14:paraId="6FE93050" w14:textId="77B42AAE" w:rsidR="002A512D" w:rsidRDefault="002A512D" w:rsidP="00DB7B7E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 xml:space="preserve">   </w:t>
                </w:r>
              </w:p>
            </w:tc>
          </w:sdtContent>
        </w:sdt>
        <w:sdt>
          <w:sdtPr>
            <w:id w:val="-1290280443"/>
            <w:placeholder>
              <w:docPart w:val="BAA31D47D68A4965BDF476DD9C78B344"/>
            </w:placeholder>
            <w:text/>
          </w:sdtPr>
          <w:sdtContent>
            <w:tc>
              <w:tcPr>
                <w:tcW w:w="1930" w:type="dxa"/>
              </w:tcPr>
              <w:p w14:paraId="5FEF62D9" w14:textId="77777777" w:rsidR="002A512D" w:rsidRDefault="002A512D" w:rsidP="00DB7B7E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 xml:space="preserve">   </w:t>
                </w:r>
              </w:p>
            </w:tc>
          </w:sdtContent>
        </w:sdt>
      </w:tr>
      <w:sdt>
        <w:sdtPr>
          <w:id w:val="601698027"/>
          <w15:repeatingSection/>
        </w:sdtPr>
        <w:sdtEndPr>
          <w:rPr>
            <w:b w:val="0"/>
            <w:bCs w:val="0"/>
          </w:rPr>
        </w:sdtEndPr>
        <w:sdtContent>
          <w:sdt>
            <w:sdtPr>
              <w:id w:val="742916867"/>
              <w:placeholder>
                <w:docPart w:val="5630B1AE2A75458884F7E7ED9552923A"/>
              </w:placeholder>
              <w15:repeatingSectionItem/>
            </w:sdtPr>
            <w:sdtEndPr>
              <w:rPr>
                <w:b w:val="0"/>
                <w:bCs w:val="0"/>
              </w:rPr>
            </w:sdtEndPr>
            <w:sdtContent>
              <w:tr w:rsidR="002A512D" w14:paraId="6D0AEA68" w14:textId="77777777" w:rsidTr="002A512D">
                <w:sdt>
                  <w:sdtPr>
                    <w:id w:val="-1036809748"/>
                    <w:placeholder>
                      <w:docPart w:val="BAA31D47D68A4965BDF476DD9C78B344"/>
                    </w:placeholder>
                  </w:sdtPr>
                  <w:sdtEndPr/>
                  <w:sdtContent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886" w:type="dxa"/>
                      </w:tcPr>
                      <w:p w14:paraId="37D3F1E5" w14:textId="7F0EC64C" w:rsidR="002A512D" w:rsidRDefault="002A512D" w:rsidP="00DB7B7E">
                        <w:r>
                          <w:t xml:space="preserve">   </w:t>
                        </w:r>
                      </w:p>
                    </w:tc>
                  </w:sdtContent>
                </w:sdt>
                <w:sdt>
                  <w:sdtPr>
                    <w:id w:val="-1500490400"/>
                    <w:placeholder>
                      <w:docPart w:val="86524DDAFAC94268ABC7E427E89D5A29"/>
                    </w:placeholder>
                    <w:showingPlcHdr/>
                    <w:dropDownList>
                      <w:listItem w:displayText="E-Mail" w:value="E-Mail"/>
                      <w:listItem w:displayText="persönlicher Kontakt" w:value="persönlicher Kontakt"/>
                      <w:listItem w:displayText="schriftlich" w:value="schriftlich"/>
                      <w:listItem w:displayText="Telefon" w:value="Telefon"/>
                      <w:listItem w:displayText="Sonstiges" w:value="Sonstiges"/>
                    </w:dropDownList>
                  </w:sdtPr>
                  <w:sdtContent>
                    <w:tc>
                      <w:tcPr>
                        <w:tcW w:w="1377" w:type="dxa"/>
                      </w:tcPr>
                      <w:p w14:paraId="2EFF7AD2" w14:textId="4B564EA6" w:rsidR="002A512D" w:rsidRDefault="002A512D" w:rsidP="00DB7B7E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</w:pPr>
                        <w:r>
                          <w:rPr>
                            <w:rStyle w:val="Platzhaltertext"/>
                          </w:rPr>
                          <w:t>bitte wählen</w:t>
                        </w:r>
                      </w:p>
                    </w:tc>
                  </w:sdtContent>
                </w:sdt>
                <w:sdt>
                  <w:sdtPr>
                    <w:id w:val="-1893032141"/>
                    <w:placeholder>
                      <w:docPart w:val="BAA31D47D68A4965BDF476DD9C78B344"/>
                    </w:placeholder>
                    <w:text/>
                  </w:sdtPr>
                  <w:sdtContent>
                    <w:tc>
                      <w:tcPr>
                        <w:tcW w:w="5158" w:type="dxa"/>
                      </w:tcPr>
                      <w:p w14:paraId="58F3AEAA" w14:textId="1855CF54" w:rsidR="002A512D" w:rsidRDefault="002A512D" w:rsidP="00DB7B7E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</w:pPr>
                        <w:r>
                          <w:t xml:space="preserve">   </w:t>
                        </w:r>
                      </w:p>
                    </w:tc>
                  </w:sdtContent>
                </w:sdt>
                <w:sdt>
                  <w:sdtPr>
                    <w:id w:val="-906840009"/>
                    <w:placeholder>
                      <w:docPart w:val="BAA31D47D68A4965BDF476DD9C78B344"/>
                    </w:placeholder>
                    <w:text/>
                  </w:sdtPr>
                  <w:sdtContent>
                    <w:tc>
                      <w:tcPr>
                        <w:tcW w:w="1930" w:type="dxa"/>
                      </w:tcPr>
                      <w:p w14:paraId="17808CBF" w14:textId="150799AE" w:rsidR="002A512D" w:rsidRDefault="002A512D" w:rsidP="00DB7B7E">
                        <w:pPr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</w:pPr>
                        <w:r>
                          <w:t xml:space="preserve">   </w:t>
                        </w:r>
                      </w:p>
                    </w:tc>
                  </w:sdtContent>
                </w:sdt>
              </w:tr>
            </w:sdtContent>
          </w:sdt>
        </w:sdtContent>
      </w:sdt>
    </w:tbl>
    <w:p w14:paraId="5121C05C" w14:textId="77777777" w:rsidR="00017E01" w:rsidRPr="00017E01" w:rsidRDefault="00017E01" w:rsidP="00017E01"/>
    <w:p w14:paraId="74BCACDF" w14:textId="77777777" w:rsidR="002A512D" w:rsidRDefault="002A512D" w:rsidP="002A512D">
      <w:pPr>
        <w:pStyle w:val="berschrift1"/>
      </w:pPr>
      <w:r>
        <w:t>Abschluss der Beschwerde</w:t>
      </w:r>
    </w:p>
    <w:p w14:paraId="723A0CD1" w14:textId="380AA344" w:rsidR="002A512D" w:rsidRPr="002A512D" w:rsidRDefault="002A512D" w:rsidP="002A512D">
      <w:r>
        <w:t>Ergebnis:</w:t>
      </w:r>
    </w:p>
    <w:sdt>
      <w:sdtPr>
        <w:id w:val="916978427"/>
        <w:placeholder>
          <w:docPart w:val="C5CEB441EA6F4AA6B5CE7CA15628610F"/>
        </w:placeholder>
      </w:sdtPr>
      <w:sdtContent>
        <w:p w14:paraId="0540D2D6" w14:textId="77777777" w:rsidR="002A512D" w:rsidRDefault="002A512D" w:rsidP="002A512D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</w:p>
        <w:p w14:paraId="22E51DE8" w14:textId="77777777" w:rsidR="002A512D" w:rsidRDefault="002A512D" w:rsidP="002A512D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</w:p>
        <w:p w14:paraId="4AB90FAB" w14:textId="77777777" w:rsidR="002A512D" w:rsidRDefault="002A512D" w:rsidP="002A512D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</w:p>
      </w:sdtContent>
    </w:sdt>
    <w:tbl>
      <w:tblPr>
        <w:tblStyle w:val="Gitternetztabelle4Akzent1"/>
        <w:tblW w:w="9444" w:type="dxa"/>
        <w:tblLook w:val="04A0" w:firstRow="1" w:lastRow="0" w:firstColumn="1" w:lastColumn="0" w:noHBand="0" w:noVBand="1"/>
      </w:tblPr>
      <w:tblGrid>
        <w:gridCol w:w="5240"/>
        <w:gridCol w:w="2268"/>
        <w:gridCol w:w="1936"/>
      </w:tblGrid>
      <w:tr w:rsidR="002A512D" w14:paraId="0D59E4FC" w14:textId="77777777" w:rsidTr="002A51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0" w:type="dxa"/>
          </w:tcPr>
          <w:p w14:paraId="15F8B755" w14:textId="78E104E4" w:rsidR="002A512D" w:rsidRDefault="002A512D" w:rsidP="00DB7B7E"/>
        </w:tc>
        <w:tc>
          <w:tcPr>
            <w:tcW w:w="2268" w:type="dxa"/>
          </w:tcPr>
          <w:p w14:paraId="35E51251" w14:textId="259D6DF0" w:rsidR="002A512D" w:rsidRDefault="002A512D" w:rsidP="00DB7B7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Kontaktform</w:t>
            </w:r>
          </w:p>
        </w:tc>
        <w:tc>
          <w:tcPr>
            <w:tcW w:w="1936" w:type="dxa"/>
          </w:tcPr>
          <w:p w14:paraId="2FFC84B8" w14:textId="16AF3EAC" w:rsidR="002A512D" w:rsidRDefault="002A512D" w:rsidP="00DB7B7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Datum</w:t>
            </w:r>
          </w:p>
        </w:tc>
      </w:tr>
      <w:tr w:rsidR="002A512D" w14:paraId="45504A99" w14:textId="77777777" w:rsidTr="002A51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0" w:type="dxa"/>
          </w:tcPr>
          <w:p w14:paraId="21AE5B7E" w14:textId="126BA6A3" w:rsidR="002A512D" w:rsidRPr="002A512D" w:rsidRDefault="002A512D" w:rsidP="00DB7B7E">
            <w:pPr>
              <w:rPr>
                <w:b w:val="0"/>
                <w:bCs w:val="0"/>
              </w:rPr>
            </w:pPr>
            <w:r>
              <w:t>Abschlussgespräch mit Beschwerdegeber*in</w:t>
            </w:r>
          </w:p>
        </w:tc>
        <w:sdt>
          <w:sdtPr>
            <w:id w:val="-312254940"/>
            <w:placeholder>
              <w:docPart w:val="C52A2C89B2894411ADF098323974A366"/>
            </w:placeholder>
            <w:showingPlcHdr/>
            <w:dropDownList>
              <w:listItem w:displayText="E-Mail" w:value="E-Mail"/>
              <w:listItem w:displayText="persönlicher Kontakt" w:value="persönlicher Kontakt"/>
              <w:listItem w:displayText="schriftlich" w:value="schriftlich"/>
              <w:listItem w:displayText="Telefon" w:value="Telefon"/>
              <w:listItem w:displayText="Sonstiges" w:value="Sonstiges"/>
            </w:dropDownList>
          </w:sdtPr>
          <w:sdtContent>
            <w:tc>
              <w:tcPr>
                <w:tcW w:w="2268" w:type="dxa"/>
              </w:tcPr>
              <w:p w14:paraId="710E7EAA" w14:textId="019DE6DD" w:rsidR="002A512D" w:rsidRDefault="002A512D" w:rsidP="00DB7B7E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rPr>
                    <w:rStyle w:val="Platzhaltertext"/>
                  </w:rPr>
                  <w:t>bitte wählen</w:t>
                </w:r>
              </w:p>
            </w:tc>
          </w:sdtContent>
        </w:sdt>
        <w:sdt>
          <w:sdtPr>
            <w:id w:val="-767316351"/>
            <w:placeholder>
              <w:docPart w:val="99CBD951BA8B4601A025F36FFDEA15F0"/>
            </w:placeholder>
            <w:text/>
          </w:sdtPr>
          <w:sdtContent>
            <w:tc>
              <w:tcPr>
                <w:tcW w:w="1936" w:type="dxa"/>
              </w:tcPr>
              <w:p w14:paraId="541E3C23" w14:textId="77777777" w:rsidR="002A512D" w:rsidRDefault="002A512D" w:rsidP="00DB7B7E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 xml:space="preserve">   </w:t>
                </w:r>
              </w:p>
            </w:tc>
          </w:sdtContent>
        </w:sdt>
      </w:tr>
      <w:tr w:rsidR="002A512D" w14:paraId="1FBF0B69" w14:textId="77777777" w:rsidTr="002A512D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0" w:type="dxa"/>
          </w:tcPr>
          <w:p w14:paraId="259BC1C9" w14:textId="67189FB1" w:rsidR="002A512D" w:rsidRDefault="002A512D" w:rsidP="002A512D">
            <w:r>
              <w:t>Rückmeldung an Beschwerdemanager*in</w:t>
            </w:r>
          </w:p>
        </w:tc>
        <w:sdt>
          <w:sdtPr>
            <w:id w:val="195443307"/>
            <w:placeholder>
              <w:docPart w:val="D6A37147E4E94D22B6B3546E96D35ABB"/>
            </w:placeholder>
            <w:showingPlcHdr/>
            <w:dropDownList>
              <w:listItem w:displayText="E-Mail" w:value="E-Mail"/>
              <w:listItem w:displayText="persönlicher Kontakt" w:value="persönlicher Kontakt"/>
              <w:listItem w:displayText="schriftlich" w:value="schriftlich"/>
              <w:listItem w:displayText="Telefon" w:value="Telefon"/>
              <w:listItem w:displayText="Sonstiges" w:value="Sonstiges"/>
            </w:dropDownList>
          </w:sdtPr>
          <w:sdtContent>
            <w:tc>
              <w:tcPr>
                <w:tcW w:w="2268" w:type="dxa"/>
              </w:tcPr>
              <w:p w14:paraId="6365FF61" w14:textId="119FA484" w:rsidR="002A512D" w:rsidRDefault="002A512D" w:rsidP="002A512D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rPr>
                    <w:rStyle w:val="Platzhaltertext"/>
                  </w:rPr>
                  <w:t>bitte wählen</w:t>
                </w:r>
              </w:p>
            </w:tc>
          </w:sdtContent>
        </w:sdt>
        <w:sdt>
          <w:sdtPr>
            <w:id w:val="1878200617"/>
            <w:placeholder>
              <w:docPart w:val="B6B1DFC706714BADB93C4C6FC66CD78B"/>
            </w:placeholder>
            <w:text/>
          </w:sdtPr>
          <w:sdtContent>
            <w:tc>
              <w:tcPr>
                <w:tcW w:w="1936" w:type="dxa"/>
              </w:tcPr>
              <w:p w14:paraId="5B031164" w14:textId="618E6E2E" w:rsidR="002A512D" w:rsidRDefault="002A512D" w:rsidP="002A512D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 xml:space="preserve">   </w:t>
                </w:r>
              </w:p>
            </w:tc>
          </w:sdtContent>
        </w:sdt>
      </w:tr>
    </w:tbl>
    <w:p w14:paraId="6D12883D" w14:textId="702C1236" w:rsidR="002A512D" w:rsidRDefault="002A512D" w:rsidP="002A512D"/>
    <w:sectPr w:rsidR="002A512D" w:rsidSect="00EE16A9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701" w:right="1134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DC538C" w14:textId="77777777" w:rsidR="00017E01" w:rsidRDefault="00017E01" w:rsidP="00BA6C53">
      <w:r>
        <w:separator/>
      </w:r>
    </w:p>
    <w:p w14:paraId="3B7E066A" w14:textId="77777777" w:rsidR="00017E01" w:rsidRDefault="00017E01" w:rsidP="00BA6C53"/>
  </w:endnote>
  <w:endnote w:type="continuationSeparator" w:id="0">
    <w:p w14:paraId="717479C7" w14:textId="77777777" w:rsidR="00017E01" w:rsidRDefault="00017E01" w:rsidP="00BA6C53">
      <w:r>
        <w:continuationSeparator/>
      </w:r>
    </w:p>
    <w:p w14:paraId="1C70CB18" w14:textId="77777777" w:rsidR="00017E01" w:rsidRDefault="00017E01" w:rsidP="00BA6C5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lenraster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389"/>
      <w:gridCol w:w="2473"/>
      <w:gridCol w:w="2189"/>
      <w:gridCol w:w="2303"/>
    </w:tblGrid>
    <w:tr w:rsidR="00AF36D6" w14:paraId="4896B197" w14:textId="77777777" w:rsidTr="001A5077">
      <w:tc>
        <w:tcPr>
          <w:tcW w:w="1277" w:type="pct"/>
        </w:tcPr>
        <w:p w14:paraId="154F2B06" w14:textId="77777777" w:rsidR="00AF36D6" w:rsidRPr="003563C1" w:rsidRDefault="00AF36D6" w:rsidP="00AA7252">
          <w:pPr>
            <w:spacing w:after="0" w:line="240" w:lineRule="auto"/>
          </w:pPr>
        </w:p>
      </w:tc>
      <w:tc>
        <w:tcPr>
          <w:tcW w:w="1322" w:type="pct"/>
        </w:tcPr>
        <w:p w14:paraId="193230CA" w14:textId="77777777" w:rsidR="00AF36D6" w:rsidRPr="00AC5484" w:rsidRDefault="00AF36D6" w:rsidP="00AA7252">
          <w:pPr>
            <w:spacing w:after="0" w:line="240" w:lineRule="auto"/>
          </w:pPr>
        </w:p>
      </w:tc>
      <w:tc>
        <w:tcPr>
          <w:tcW w:w="1170" w:type="pct"/>
        </w:tcPr>
        <w:p w14:paraId="35868449" w14:textId="77777777" w:rsidR="00AF36D6" w:rsidRPr="00AC5484" w:rsidRDefault="00AF36D6" w:rsidP="00AA7252">
          <w:pPr>
            <w:spacing w:after="0" w:line="240" w:lineRule="auto"/>
          </w:pPr>
        </w:p>
      </w:tc>
      <w:tc>
        <w:tcPr>
          <w:tcW w:w="1231" w:type="pct"/>
        </w:tcPr>
        <w:p w14:paraId="048DA244" w14:textId="77777777" w:rsidR="00AF36D6" w:rsidRPr="00AC5484" w:rsidRDefault="00AF36D6" w:rsidP="00AA7252">
          <w:pPr>
            <w:spacing w:after="0" w:line="240" w:lineRule="auto"/>
          </w:pPr>
        </w:p>
      </w:tc>
    </w:tr>
    <w:tr w:rsidR="00BE06F1" w14:paraId="5D1CBE43" w14:textId="77777777" w:rsidTr="001A5077">
      <w:tc>
        <w:tcPr>
          <w:tcW w:w="2599" w:type="pct"/>
          <w:gridSpan w:val="2"/>
          <w:vAlign w:val="bottom"/>
        </w:tcPr>
        <w:p w14:paraId="5827D21C" w14:textId="77777777" w:rsidR="00BE06F1" w:rsidRPr="00305AB6" w:rsidRDefault="00BE06F1" w:rsidP="00AA7252">
          <w:pPr>
            <w:pStyle w:val="Tabellentext"/>
            <w:spacing w:line="240" w:lineRule="auto"/>
          </w:pPr>
        </w:p>
      </w:tc>
      <w:tc>
        <w:tcPr>
          <w:tcW w:w="1170" w:type="pct"/>
          <w:vAlign w:val="bottom"/>
        </w:tcPr>
        <w:p w14:paraId="0AB4575D" w14:textId="77777777" w:rsidR="00BE06F1" w:rsidRPr="00305AB6" w:rsidRDefault="00BE06F1" w:rsidP="00AA7252">
          <w:pPr>
            <w:pStyle w:val="Tabellentext"/>
            <w:spacing w:line="240" w:lineRule="auto"/>
          </w:pPr>
        </w:p>
      </w:tc>
      <w:tc>
        <w:tcPr>
          <w:tcW w:w="1231" w:type="pct"/>
          <w:vAlign w:val="bottom"/>
        </w:tcPr>
        <w:p w14:paraId="4388406F" w14:textId="77777777" w:rsidR="00BE06F1" w:rsidRPr="00305AB6" w:rsidRDefault="00BE06F1" w:rsidP="00AA7252">
          <w:pPr>
            <w:pStyle w:val="Tabellentext"/>
            <w:spacing w:line="240" w:lineRule="auto"/>
            <w:jc w:val="right"/>
          </w:pPr>
          <w:r w:rsidRPr="00305AB6">
            <w:t xml:space="preserve">Seite </w:t>
          </w:r>
          <w:r w:rsidRPr="00305AB6">
            <w:fldChar w:fldCharType="begin"/>
          </w:r>
          <w:r w:rsidRPr="00305AB6">
            <w:instrText>PAGE  \* Arabic  \* MERGEFORMAT</w:instrText>
          </w:r>
          <w:r w:rsidRPr="00305AB6">
            <w:fldChar w:fldCharType="separate"/>
          </w:r>
          <w:r w:rsidR="00D13877">
            <w:rPr>
              <w:noProof/>
            </w:rPr>
            <w:t>2</w:t>
          </w:r>
          <w:r w:rsidRPr="00305AB6">
            <w:fldChar w:fldCharType="end"/>
          </w:r>
          <w:r w:rsidRPr="00305AB6">
            <w:t xml:space="preserve"> von </w:t>
          </w:r>
          <w:r w:rsidR="00F512DA">
            <w:fldChar w:fldCharType="begin"/>
          </w:r>
          <w:r w:rsidR="00F512DA">
            <w:instrText>NUMPAGES  \* Arabic  \* MERGEFORMAT</w:instrText>
          </w:r>
          <w:r w:rsidR="00F512DA">
            <w:fldChar w:fldCharType="separate"/>
          </w:r>
          <w:r w:rsidR="00D13877">
            <w:rPr>
              <w:noProof/>
            </w:rPr>
            <w:t>2</w:t>
          </w:r>
          <w:r w:rsidR="00F512DA">
            <w:rPr>
              <w:noProof/>
            </w:rPr>
            <w:fldChar w:fldCharType="end"/>
          </w:r>
        </w:p>
      </w:tc>
    </w:tr>
  </w:tbl>
  <w:p w14:paraId="32BBE54F" w14:textId="77777777" w:rsidR="00936445" w:rsidRPr="00AA7252" w:rsidRDefault="00936445" w:rsidP="00AA7252">
    <w:pPr>
      <w:pStyle w:val="Zeileentfernen"/>
      <w:spacing w:after="0" w:line="240" w:lineRule="auto"/>
      <w:rPr>
        <w:vanish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lenraster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389"/>
      <w:gridCol w:w="2473"/>
      <w:gridCol w:w="2189"/>
      <w:gridCol w:w="2303"/>
    </w:tblGrid>
    <w:tr w:rsidR="00EE16A9" w14:paraId="1245D0B0" w14:textId="77777777" w:rsidTr="008838A5">
      <w:tc>
        <w:tcPr>
          <w:tcW w:w="1277" w:type="pct"/>
        </w:tcPr>
        <w:p w14:paraId="433080F6" w14:textId="77777777" w:rsidR="00EE16A9" w:rsidRPr="003563C1" w:rsidRDefault="00EE16A9" w:rsidP="00AA7252">
          <w:pPr>
            <w:pStyle w:val="Tabellentext"/>
            <w:spacing w:line="240" w:lineRule="auto"/>
          </w:pPr>
        </w:p>
      </w:tc>
      <w:tc>
        <w:tcPr>
          <w:tcW w:w="1322" w:type="pct"/>
        </w:tcPr>
        <w:p w14:paraId="36D022E7" w14:textId="77777777" w:rsidR="00EE16A9" w:rsidRPr="00AC5484" w:rsidRDefault="00EE16A9" w:rsidP="00AA7252">
          <w:pPr>
            <w:pStyle w:val="Tabellentext"/>
            <w:spacing w:line="240" w:lineRule="auto"/>
          </w:pPr>
        </w:p>
      </w:tc>
      <w:tc>
        <w:tcPr>
          <w:tcW w:w="1170" w:type="pct"/>
        </w:tcPr>
        <w:p w14:paraId="69D7C0F9" w14:textId="77777777" w:rsidR="00EE16A9" w:rsidRPr="00AC5484" w:rsidRDefault="00EE16A9" w:rsidP="00AA7252">
          <w:pPr>
            <w:pStyle w:val="Tabellentext"/>
            <w:spacing w:line="240" w:lineRule="auto"/>
          </w:pPr>
        </w:p>
      </w:tc>
      <w:tc>
        <w:tcPr>
          <w:tcW w:w="1231" w:type="pct"/>
        </w:tcPr>
        <w:p w14:paraId="1512EE1F" w14:textId="77777777" w:rsidR="00EE16A9" w:rsidRPr="00AC5484" w:rsidRDefault="00EE16A9" w:rsidP="00AA7252">
          <w:pPr>
            <w:pStyle w:val="Tabellentext"/>
            <w:spacing w:line="240" w:lineRule="auto"/>
          </w:pPr>
        </w:p>
      </w:tc>
    </w:tr>
    <w:tr w:rsidR="00960B0C" w14:paraId="52951290" w14:textId="77777777" w:rsidTr="008838A5">
      <w:tc>
        <w:tcPr>
          <w:tcW w:w="3769" w:type="pct"/>
          <w:gridSpan w:val="3"/>
          <w:vAlign w:val="bottom"/>
        </w:tcPr>
        <w:p w14:paraId="1B63B6F9" w14:textId="6D830350" w:rsidR="00960B0C" w:rsidRPr="00AC5484" w:rsidRDefault="00F512DA" w:rsidP="00AA7252">
          <w:pPr>
            <w:pStyle w:val="Tabellentext"/>
            <w:spacing w:line="240" w:lineRule="auto"/>
          </w:pPr>
          <w:sdt>
            <w:sdtPr>
              <w:alias w:val="Veröffentlichungsdatum"/>
              <w:tag w:val="Veröffentlichungsdatum"/>
              <w:id w:val="500244664"/>
              <w:placeholder>
                <w:docPart w:val="F7983BA8B5FB462696DBFA562339FA18"/>
              </w:placeholder>
              <w:dataBinding w:prefixMappings="xmlns:ns0='http://schemas.microsoft.com/office/2006/coverPageProps' " w:xpath="/ns0:CoverPageProperties[1]/ns0:PublishDate[1]" w:storeItemID="{55AF091B-3C7A-41E3-B477-F2FDAA23CFDA}"/>
              <w:date w:fullDate="2026-01-15T00:00:00Z">
                <w:dateFormat w:val="dd.MM.yyyy"/>
                <w:lid w:val="de-DE"/>
                <w:storeMappedDataAs w:val="dateTime"/>
                <w:calendar w:val="gregorian"/>
              </w:date>
            </w:sdtPr>
            <w:sdtEndPr/>
            <w:sdtContent>
              <w:r w:rsidR="002A512D">
                <w:t>15.01.2026</w:t>
              </w:r>
            </w:sdtContent>
          </w:sdt>
          <w:r w:rsidR="00960B0C" w:rsidRPr="003563C1">
            <w:t xml:space="preserve"> </w:t>
          </w:r>
          <w:sdt>
            <w:sdtPr>
              <w:alias w:val="Firma"/>
              <w:tag w:val=""/>
              <w:id w:val="1607304811"/>
              <w:placeholder>
                <w:docPart w:val="69BD5EFE5C1A4E34BC014F2DEDEABA85"/>
              </w:placeholder>
              <w:dataBinding w:prefixMappings="xmlns:ns0='http://schemas.openxmlformats.org/officeDocument/2006/extended-properties' " w:xpath="/ns0:Properties[1]/ns0:Company[1]" w:storeItemID="{6668398D-A668-4E3E-A5EB-62B293D839F1}"/>
              <w:text/>
            </w:sdtPr>
            <w:sdtEndPr/>
            <w:sdtContent>
              <w:r w:rsidR="002A512D">
                <w:t>SKPE</w:t>
              </w:r>
            </w:sdtContent>
          </w:sdt>
        </w:p>
      </w:tc>
      <w:tc>
        <w:tcPr>
          <w:tcW w:w="1231" w:type="pct"/>
          <w:vAlign w:val="bottom"/>
        </w:tcPr>
        <w:p w14:paraId="5B6F296D" w14:textId="77777777" w:rsidR="00960B0C" w:rsidRPr="00AC5484" w:rsidRDefault="00960B0C" w:rsidP="00AA7252">
          <w:pPr>
            <w:pStyle w:val="Tabellentext"/>
            <w:spacing w:line="240" w:lineRule="auto"/>
            <w:jc w:val="right"/>
          </w:pPr>
          <w:r>
            <w:t xml:space="preserve">Seite </w:t>
          </w:r>
          <w:r w:rsidRPr="00AC5484">
            <w:fldChar w:fldCharType="begin"/>
          </w:r>
          <w:r w:rsidRPr="00AC5484">
            <w:instrText>PAGE  \* Arabic  \* MERGEFORMAT</w:instrText>
          </w:r>
          <w:r w:rsidRPr="00AC5484">
            <w:fldChar w:fldCharType="separate"/>
          </w:r>
          <w:r w:rsidR="00871C97">
            <w:rPr>
              <w:noProof/>
            </w:rPr>
            <w:t>1</w:t>
          </w:r>
          <w:r w:rsidRPr="00AC5484">
            <w:fldChar w:fldCharType="end"/>
          </w:r>
          <w:r w:rsidRPr="00AC5484">
            <w:t xml:space="preserve"> von </w:t>
          </w:r>
          <w:r w:rsidR="00F512DA">
            <w:fldChar w:fldCharType="begin"/>
          </w:r>
          <w:r w:rsidR="00F512DA">
            <w:instrText>NUMPAGES  \* Arabic  \* MERGEFORMAT</w:instrText>
          </w:r>
          <w:r w:rsidR="00F512DA">
            <w:fldChar w:fldCharType="separate"/>
          </w:r>
          <w:r w:rsidR="00871C97">
            <w:rPr>
              <w:noProof/>
            </w:rPr>
            <w:t>1</w:t>
          </w:r>
          <w:r w:rsidR="00F512DA">
            <w:rPr>
              <w:noProof/>
            </w:rPr>
            <w:fldChar w:fldCharType="end"/>
          </w:r>
        </w:p>
      </w:tc>
    </w:tr>
  </w:tbl>
  <w:p w14:paraId="3BF60198" w14:textId="77777777" w:rsidR="00936445" w:rsidRPr="008E1FA0" w:rsidRDefault="00BA6C53" w:rsidP="008E1FA0">
    <w:pPr>
      <w:pStyle w:val="Zeileentfernen"/>
      <w:spacing w:after="0" w:line="240" w:lineRule="auto"/>
      <w:rPr>
        <w:vanish/>
      </w:rPr>
    </w:pPr>
    <w:r w:rsidRPr="008E1FA0">
      <w:rPr>
        <w:vanish/>
      </w:rPr>
      <w:t xml:space="preserve">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09DCE9" w14:textId="77777777" w:rsidR="00017E01" w:rsidRDefault="00017E01" w:rsidP="00371DAA">
      <w:pPr>
        <w:spacing w:after="0"/>
      </w:pPr>
      <w:r>
        <w:separator/>
      </w:r>
    </w:p>
  </w:footnote>
  <w:footnote w:type="continuationSeparator" w:id="0">
    <w:p w14:paraId="7FE674C6" w14:textId="77777777" w:rsidR="00017E01" w:rsidRDefault="00017E01" w:rsidP="00371DAA">
      <w:pPr>
        <w:spacing w:after="0"/>
      </w:pPr>
      <w:r>
        <w:continuationSeparator/>
      </w:r>
    </w:p>
  </w:footnote>
  <w:footnote w:type="continuationNotice" w:id="1">
    <w:p w14:paraId="6CDA4110" w14:textId="77777777" w:rsidR="00017E01" w:rsidRPr="00371DAA" w:rsidRDefault="00017E01" w:rsidP="00371DAA">
      <w:pPr>
        <w:pStyle w:val="Fuzeil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lenraster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349"/>
      <w:gridCol w:w="3005"/>
    </w:tblGrid>
    <w:tr w:rsidR="006F1027" w14:paraId="387C47BB" w14:textId="77777777" w:rsidTr="00A31E8B">
      <w:sdt>
        <w:sdtPr>
          <w:alias w:val="Titel"/>
          <w:tag w:val=""/>
          <w:id w:val="-481317972"/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Content>
          <w:tc>
            <w:tcPr>
              <w:tcW w:w="3394" w:type="pct"/>
            </w:tcPr>
            <w:p w14:paraId="117FF860" w14:textId="4F1BBAF1" w:rsidR="006F1027" w:rsidRPr="00AC5484" w:rsidRDefault="00017E01" w:rsidP="006F1027">
              <w:pPr>
                <w:pStyle w:val="Tabellentext"/>
              </w:pPr>
              <w:r w:rsidRPr="00017E01">
                <w:t>Dokumentation von Beschwerdebearbeitung</w:t>
              </w:r>
            </w:p>
          </w:tc>
        </w:sdtContent>
      </w:sdt>
      <w:tc>
        <w:tcPr>
          <w:tcW w:w="1606" w:type="pct"/>
        </w:tcPr>
        <w:p w14:paraId="75682C66" w14:textId="77777777" w:rsidR="006F1027" w:rsidRPr="00AC5484" w:rsidRDefault="006F1027" w:rsidP="006F1027">
          <w:pPr>
            <w:pStyle w:val="Tabellentext"/>
            <w:spacing w:line="240" w:lineRule="auto"/>
            <w:jc w:val="right"/>
          </w:pPr>
          <w:r>
            <w:rPr>
              <w:noProof/>
              <w:lang w:eastAsia="de-DE"/>
            </w:rPr>
            <w:drawing>
              <wp:inline distT="0" distB="0" distL="0" distR="0" wp14:anchorId="278E05EA" wp14:editId="0E859809">
                <wp:extent cx="1440000" cy="598043"/>
                <wp:effectExtent l="0" t="0" r="8255" b="0"/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40000" cy="59804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14:paraId="12D8A262" w14:textId="77777777" w:rsidR="00936445" w:rsidRPr="006F1027" w:rsidRDefault="00936445" w:rsidP="006F1027">
    <w:pPr>
      <w:pStyle w:val="Kopfzeile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lenraster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349"/>
      <w:gridCol w:w="3005"/>
    </w:tblGrid>
    <w:tr w:rsidR="006E0D71" w14:paraId="24E05145" w14:textId="77777777" w:rsidTr="008838A5">
      <w:tc>
        <w:tcPr>
          <w:tcW w:w="3394" w:type="pct"/>
        </w:tcPr>
        <w:p w14:paraId="05B47E1A" w14:textId="66B3D30E" w:rsidR="006E0D71" w:rsidRPr="00AC5484" w:rsidRDefault="00CD1A01" w:rsidP="006E0D71">
          <w:pPr>
            <w:pStyle w:val="Tabellentext"/>
          </w:pPr>
          <w:r>
            <w:t>Formular</w:t>
          </w:r>
          <w:r w:rsidR="006E0D71">
            <w:t xml:space="preserve"> </w:t>
          </w:r>
          <w:r w:rsidR="006E0D71" w:rsidRPr="00582F30">
            <w:t xml:space="preserve">für </w:t>
          </w:r>
          <w:sdt>
            <w:sdtPr>
              <w:alias w:val="Gültig für"/>
              <w:tag w:val="Gültig für"/>
              <w:id w:val="1576005449"/>
              <w:placeholder>
                <w:docPart w:val="5C01396F5E90466F9BB7EB93FE21EC26"/>
              </w:placeholder>
              <w:dropDownList>
                <w:listItem w:value="Wählen Sie ein Element aus."/>
                <w:listItem w:displayText="die Blindeninstitutsstiftung" w:value="die Blindeninstitutsstiftung"/>
                <w:listItem w:displayText="das Dienstleistungszentrum" w:value="das Dienstleistungszentrum"/>
                <w:listItem w:displayText="das Blindeninstitut Aschaffenburg" w:value="das Blindeninstitut Aschaffenburg"/>
                <w:listItem w:displayText="das Blindeninstitut München" w:value="das Blindeninstitut München"/>
                <w:listItem w:displayText="das Blindeninstitut Regensburg" w:value="das Blindeninstitut Regensburg"/>
                <w:listItem w:displayText="das Blindeninstitut Rückersdorf" w:value="das Blindeninstitut Rückersdorf"/>
                <w:listItem w:displayText="das Blindeninstitut Thüringen" w:value="das Blindeninstitut Thüringen"/>
                <w:listItem w:displayText="das Blindeninstitut Würzburg" w:value="das Blindeninstitut Würzburg"/>
                <w:listItem w:displayText="die Bentheim Werkstatt" w:value="die Bentheim Werkstatt"/>
              </w:dropDownList>
            </w:sdtPr>
            <w:sdtEndPr/>
            <w:sdtContent>
              <w:r w:rsidR="00017E01">
                <w:t>die Blindeninstitutsstiftung</w:t>
              </w:r>
            </w:sdtContent>
          </w:sdt>
        </w:p>
      </w:tc>
      <w:tc>
        <w:tcPr>
          <w:tcW w:w="1606" w:type="pct"/>
        </w:tcPr>
        <w:p w14:paraId="78566151" w14:textId="77777777" w:rsidR="006E0D71" w:rsidRPr="00AC5484" w:rsidRDefault="006E0D71" w:rsidP="00EB4D4B">
          <w:pPr>
            <w:pStyle w:val="Tabellentext"/>
            <w:spacing w:line="240" w:lineRule="auto"/>
            <w:jc w:val="right"/>
          </w:pPr>
          <w:r>
            <w:rPr>
              <w:noProof/>
              <w:lang w:eastAsia="de-DE"/>
            </w:rPr>
            <w:drawing>
              <wp:inline distT="0" distB="0" distL="0" distR="0" wp14:anchorId="36264353" wp14:editId="74F18783">
                <wp:extent cx="1908175" cy="792480"/>
                <wp:effectExtent l="0" t="0" r="0" b="7620"/>
                <wp:docPr id="6" name="Grafik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7924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14:paraId="4C9A8CD2" w14:textId="77777777" w:rsidR="00936445" w:rsidRDefault="006E0D71" w:rsidP="008E1FA0">
    <w:pPr>
      <w:pStyle w:val="Zeileentfernen"/>
      <w:spacing w:after="0" w:line="240" w:lineRule="auto"/>
    </w:pPr>
    <w:r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E4F6730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A37149"/>
    <w:multiLevelType w:val="hybridMultilevel"/>
    <w:tmpl w:val="4D1C8B92"/>
    <w:lvl w:ilvl="0" w:tplc="F90AB5A0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color w:val="auto"/>
        <w:sz w:val="22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CD44E7"/>
    <w:multiLevelType w:val="hybridMultilevel"/>
    <w:tmpl w:val="42EEF8EA"/>
    <w:lvl w:ilvl="0" w:tplc="472CE2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FD45CB"/>
    <w:multiLevelType w:val="hybridMultilevel"/>
    <w:tmpl w:val="AC560790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233B7D"/>
    <w:multiLevelType w:val="hybridMultilevel"/>
    <w:tmpl w:val="C4B84E60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B74086"/>
    <w:multiLevelType w:val="hybridMultilevel"/>
    <w:tmpl w:val="3D52DB8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43506B"/>
    <w:multiLevelType w:val="hybridMultilevel"/>
    <w:tmpl w:val="C65A138A"/>
    <w:lvl w:ilvl="0" w:tplc="2A3EF97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286A54"/>
    <w:multiLevelType w:val="hybridMultilevel"/>
    <w:tmpl w:val="F0F449C2"/>
    <w:lvl w:ilvl="0" w:tplc="2A3EF970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930148"/>
    <w:multiLevelType w:val="multilevel"/>
    <w:tmpl w:val="DA48AB7A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9" w15:restartNumberingAfterBreak="0">
    <w:nsid w:val="1A5B590E"/>
    <w:multiLevelType w:val="multilevel"/>
    <w:tmpl w:val="7022411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0" w15:restartNumberingAfterBreak="0">
    <w:nsid w:val="1F1A4E46"/>
    <w:multiLevelType w:val="multilevel"/>
    <w:tmpl w:val="1554AAB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isLgl/>
      <w:lvlText w:val="%2)"/>
      <w:lvlJc w:val="left"/>
      <w:pPr>
        <w:ind w:left="360" w:hanging="360"/>
      </w:pPr>
      <w:rPr>
        <w:rFonts w:ascii="Arial" w:eastAsia="Times New Roman" w:hAnsi="Arial" w:cs="Arial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1074622"/>
    <w:multiLevelType w:val="hybridMultilevel"/>
    <w:tmpl w:val="AE52FFD2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4DD5F41"/>
    <w:multiLevelType w:val="hybridMultilevel"/>
    <w:tmpl w:val="4A4226EA"/>
    <w:lvl w:ilvl="0" w:tplc="17429582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A0C584C"/>
    <w:multiLevelType w:val="hybridMultilevel"/>
    <w:tmpl w:val="5BF4223E"/>
    <w:lvl w:ilvl="0" w:tplc="FB0A795E">
      <w:start w:val="1"/>
      <w:numFmt w:val="lowerLetter"/>
      <w:lvlText w:val="%1)"/>
      <w:lvlJc w:val="left"/>
      <w:pPr>
        <w:ind w:left="720" w:hanging="360"/>
      </w:pPr>
      <w:rPr>
        <w:strike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276AEF"/>
    <w:multiLevelType w:val="hybridMultilevel"/>
    <w:tmpl w:val="291C99B6"/>
    <w:lvl w:ilvl="0" w:tplc="2A3EF970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440E1"/>
    <w:multiLevelType w:val="hybridMultilevel"/>
    <w:tmpl w:val="82A464B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9A357B"/>
    <w:multiLevelType w:val="hybridMultilevel"/>
    <w:tmpl w:val="FB7669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943357"/>
    <w:multiLevelType w:val="hybridMultilevel"/>
    <w:tmpl w:val="BBAAED8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687EB9"/>
    <w:multiLevelType w:val="hybridMultilevel"/>
    <w:tmpl w:val="C692715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EB362E"/>
    <w:multiLevelType w:val="hybridMultilevel"/>
    <w:tmpl w:val="8EDE466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AD12DB"/>
    <w:multiLevelType w:val="hybridMultilevel"/>
    <w:tmpl w:val="1730DD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A736C1"/>
    <w:multiLevelType w:val="hybridMultilevel"/>
    <w:tmpl w:val="FFFC0E88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D6B8C854">
      <w:start w:val="1"/>
      <w:numFmt w:val="lowerLetter"/>
      <w:lvlText w:val="%2)"/>
      <w:lvlJc w:val="left"/>
      <w:pPr>
        <w:ind w:left="1440" w:hanging="360"/>
      </w:pPr>
      <w:rPr>
        <w:rFonts w:ascii="Arial" w:eastAsia="Times New Roman" w:hAnsi="Arial" w:cs="Arial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3D200C"/>
    <w:multiLevelType w:val="multilevel"/>
    <w:tmpl w:val="27DA432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492976E9"/>
    <w:multiLevelType w:val="hybridMultilevel"/>
    <w:tmpl w:val="453447CE"/>
    <w:lvl w:ilvl="0" w:tplc="2A3EF970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E754C3"/>
    <w:multiLevelType w:val="hybridMultilevel"/>
    <w:tmpl w:val="462087F4"/>
    <w:lvl w:ilvl="0" w:tplc="3A90FD7C">
      <w:start w:val="1"/>
      <w:numFmt w:val="decimal"/>
      <w:lvlText w:val="%1."/>
      <w:lvlJc w:val="left"/>
      <w:pPr>
        <w:ind w:left="38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108" w:hanging="360"/>
      </w:pPr>
    </w:lvl>
    <w:lvl w:ilvl="2" w:tplc="0407001B" w:tentative="1">
      <w:start w:val="1"/>
      <w:numFmt w:val="lowerRoman"/>
      <w:lvlText w:val="%3."/>
      <w:lvlJc w:val="right"/>
      <w:pPr>
        <w:ind w:left="1828" w:hanging="180"/>
      </w:pPr>
    </w:lvl>
    <w:lvl w:ilvl="3" w:tplc="0407000F" w:tentative="1">
      <w:start w:val="1"/>
      <w:numFmt w:val="decimal"/>
      <w:lvlText w:val="%4."/>
      <w:lvlJc w:val="left"/>
      <w:pPr>
        <w:ind w:left="2548" w:hanging="360"/>
      </w:pPr>
    </w:lvl>
    <w:lvl w:ilvl="4" w:tplc="04070019" w:tentative="1">
      <w:start w:val="1"/>
      <w:numFmt w:val="lowerLetter"/>
      <w:lvlText w:val="%5."/>
      <w:lvlJc w:val="left"/>
      <w:pPr>
        <w:ind w:left="3268" w:hanging="360"/>
      </w:pPr>
    </w:lvl>
    <w:lvl w:ilvl="5" w:tplc="0407001B" w:tentative="1">
      <w:start w:val="1"/>
      <w:numFmt w:val="lowerRoman"/>
      <w:lvlText w:val="%6."/>
      <w:lvlJc w:val="right"/>
      <w:pPr>
        <w:ind w:left="3988" w:hanging="180"/>
      </w:pPr>
    </w:lvl>
    <w:lvl w:ilvl="6" w:tplc="0407000F" w:tentative="1">
      <w:start w:val="1"/>
      <w:numFmt w:val="decimal"/>
      <w:lvlText w:val="%7."/>
      <w:lvlJc w:val="left"/>
      <w:pPr>
        <w:ind w:left="4708" w:hanging="360"/>
      </w:pPr>
    </w:lvl>
    <w:lvl w:ilvl="7" w:tplc="04070019" w:tentative="1">
      <w:start w:val="1"/>
      <w:numFmt w:val="lowerLetter"/>
      <w:lvlText w:val="%8."/>
      <w:lvlJc w:val="left"/>
      <w:pPr>
        <w:ind w:left="5428" w:hanging="360"/>
      </w:pPr>
    </w:lvl>
    <w:lvl w:ilvl="8" w:tplc="0407001B" w:tentative="1">
      <w:start w:val="1"/>
      <w:numFmt w:val="lowerRoman"/>
      <w:lvlText w:val="%9."/>
      <w:lvlJc w:val="right"/>
      <w:pPr>
        <w:ind w:left="6148" w:hanging="180"/>
      </w:pPr>
    </w:lvl>
  </w:abstractNum>
  <w:abstractNum w:abstractNumId="25" w15:restartNumberingAfterBreak="0">
    <w:nsid w:val="52D20A00"/>
    <w:multiLevelType w:val="hybridMultilevel"/>
    <w:tmpl w:val="9F0E66BC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397B06"/>
    <w:multiLevelType w:val="hybridMultilevel"/>
    <w:tmpl w:val="C85C2B30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9154BD9"/>
    <w:multiLevelType w:val="hybridMultilevel"/>
    <w:tmpl w:val="FC446BFE"/>
    <w:lvl w:ilvl="0" w:tplc="472CE2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365F91" w:themeColor="accent1" w:themeShade="BF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A397E8C"/>
    <w:multiLevelType w:val="hybridMultilevel"/>
    <w:tmpl w:val="849860B6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0C1DB0"/>
    <w:multiLevelType w:val="hybridMultilevel"/>
    <w:tmpl w:val="1B0012AE"/>
    <w:lvl w:ilvl="0" w:tplc="04070017">
      <w:start w:val="1"/>
      <w:numFmt w:val="lowerLetter"/>
      <w:lvlText w:val="%1)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B186F79"/>
    <w:multiLevelType w:val="hybridMultilevel"/>
    <w:tmpl w:val="899C91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E53259"/>
    <w:multiLevelType w:val="hybridMultilevel"/>
    <w:tmpl w:val="FAC28D26"/>
    <w:lvl w:ilvl="0" w:tplc="2A3EF970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3333F1"/>
    <w:multiLevelType w:val="hybridMultilevel"/>
    <w:tmpl w:val="CBD2D61E"/>
    <w:lvl w:ilvl="0" w:tplc="472CE2CA">
      <w:start w:val="1"/>
      <w:numFmt w:val="bullet"/>
      <w:lvlText w:val=""/>
      <w:lvlJc w:val="left"/>
      <w:pPr>
        <w:ind w:left="3132" w:hanging="360"/>
      </w:pPr>
      <w:rPr>
        <w:rFonts w:ascii="Symbol" w:hAnsi="Symbol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385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57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29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01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73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45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17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892" w:hanging="360"/>
      </w:pPr>
      <w:rPr>
        <w:rFonts w:ascii="Wingdings" w:hAnsi="Wingdings" w:hint="default"/>
      </w:rPr>
    </w:lvl>
  </w:abstractNum>
  <w:abstractNum w:abstractNumId="33" w15:restartNumberingAfterBreak="0">
    <w:nsid w:val="5EC15375"/>
    <w:multiLevelType w:val="hybridMultilevel"/>
    <w:tmpl w:val="DA7A25CE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C70AE8"/>
    <w:multiLevelType w:val="multilevel"/>
    <w:tmpl w:val="27DA432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5" w15:restartNumberingAfterBreak="0">
    <w:nsid w:val="69C15252"/>
    <w:multiLevelType w:val="hybridMultilevel"/>
    <w:tmpl w:val="A838DEF4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9D263AD"/>
    <w:multiLevelType w:val="multilevel"/>
    <w:tmpl w:val="27DA432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7" w15:restartNumberingAfterBreak="0">
    <w:nsid w:val="6F7E74BE"/>
    <w:multiLevelType w:val="multilevel"/>
    <w:tmpl w:val="8F94BA6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365F91" w:themeColor="accent1" w:themeShade="BF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color w:val="244061" w:themeColor="accent1" w:themeShade="8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365F91" w:themeColor="accent1" w:themeShade="BF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365F91" w:themeColor="accent1" w:themeShade="BF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365F91" w:themeColor="accent1" w:themeShade="BF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365F91" w:themeColor="accent1" w:themeShade="BF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365F91" w:themeColor="accent1" w:themeShade="BF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365F91" w:themeColor="accent1" w:themeShade="BF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365F91" w:themeColor="accent1" w:themeShade="BF"/>
      </w:rPr>
    </w:lvl>
  </w:abstractNum>
  <w:abstractNum w:abstractNumId="38" w15:restartNumberingAfterBreak="0">
    <w:nsid w:val="76916ED8"/>
    <w:multiLevelType w:val="hybridMultilevel"/>
    <w:tmpl w:val="5D7CF84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6A5731A"/>
    <w:multiLevelType w:val="hybridMultilevel"/>
    <w:tmpl w:val="0C5C8C0A"/>
    <w:lvl w:ilvl="0" w:tplc="F90AB5A0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color w:val="auto"/>
        <w:sz w:val="22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88F5E87"/>
    <w:multiLevelType w:val="hybridMultilevel"/>
    <w:tmpl w:val="4E80D8D2"/>
    <w:lvl w:ilvl="0" w:tplc="0407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1" w15:restartNumberingAfterBreak="0">
    <w:nsid w:val="79AE5147"/>
    <w:multiLevelType w:val="hybridMultilevel"/>
    <w:tmpl w:val="AC26DFB0"/>
    <w:lvl w:ilvl="0" w:tplc="472CE2C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A171C1B"/>
    <w:multiLevelType w:val="hybridMultilevel"/>
    <w:tmpl w:val="C6D45F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AF905A8"/>
    <w:multiLevelType w:val="hybridMultilevel"/>
    <w:tmpl w:val="E9E208AE"/>
    <w:lvl w:ilvl="0" w:tplc="73F648CC">
      <w:start w:val="1"/>
      <w:numFmt w:val="lowerLetter"/>
      <w:lvlText w:val="%1)"/>
      <w:lvlJc w:val="left"/>
      <w:pPr>
        <w:ind w:left="720" w:hanging="360"/>
      </w:pPr>
      <w:rPr>
        <w:rFonts w:hint="default"/>
        <w:strike w:val="0"/>
        <w:color w:val="auto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0666096">
    <w:abstractNumId w:val="27"/>
  </w:num>
  <w:num w:numId="2" w16cid:durableId="1513881756">
    <w:abstractNumId w:val="41"/>
  </w:num>
  <w:num w:numId="3" w16cid:durableId="531920999">
    <w:abstractNumId w:val="2"/>
  </w:num>
  <w:num w:numId="4" w16cid:durableId="2072188718">
    <w:abstractNumId w:val="37"/>
  </w:num>
  <w:num w:numId="5" w16cid:durableId="927808038">
    <w:abstractNumId w:val="10"/>
  </w:num>
  <w:num w:numId="6" w16cid:durableId="910503299">
    <w:abstractNumId w:val="32"/>
  </w:num>
  <w:num w:numId="7" w16cid:durableId="2124380296">
    <w:abstractNumId w:val="25"/>
  </w:num>
  <w:num w:numId="8" w16cid:durableId="925261344">
    <w:abstractNumId w:val="4"/>
  </w:num>
  <w:num w:numId="9" w16cid:durableId="486434353">
    <w:abstractNumId w:val="29"/>
  </w:num>
  <w:num w:numId="10" w16cid:durableId="1322150237">
    <w:abstractNumId w:val="13"/>
  </w:num>
  <w:num w:numId="11" w16cid:durableId="1754935116">
    <w:abstractNumId w:val="31"/>
  </w:num>
  <w:num w:numId="12" w16cid:durableId="1030841354">
    <w:abstractNumId w:val="23"/>
  </w:num>
  <w:num w:numId="13" w16cid:durableId="459765938">
    <w:abstractNumId w:val="7"/>
  </w:num>
  <w:num w:numId="14" w16cid:durableId="1908417971">
    <w:abstractNumId w:val="1"/>
  </w:num>
  <w:num w:numId="15" w16cid:durableId="2049600271">
    <w:abstractNumId w:val="39"/>
  </w:num>
  <w:num w:numId="16" w16cid:durableId="1692300370">
    <w:abstractNumId w:val="6"/>
  </w:num>
  <w:num w:numId="17" w16cid:durableId="563444214">
    <w:abstractNumId w:val="21"/>
  </w:num>
  <w:num w:numId="18" w16cid:durableId="2031369849">
    <w:abstractNumId w:val="34"/>
  </w:num>
  <w:num w:numId="19" w16cid:durableId="630137768">
    <w:abstractNumId w:val="9"/>
  </w:num>
  <w:num w:numId="20" w16cid:durableId="2036538729">
    <w:abstractNumId w:val="3"/>
  </w:num>
  <w:num w:numId="21" w16cid:durableId="1684237417">
    <w:abstractNumId w:val="28"/>
  </w:num>
  <w:num w:numId="22" w16cid:durableId="1356888743">
    <w:abstractNumId w:val="35"/>
  </w:num>
  <w:num w:numId="23" w16cid:durableId="881943646">
    <w:abstractNumId w:val="14"/>
  </w:num>
  <w:num w:numId="24" w16cid:durableId="923490362">
    <w:abstractNumId w:val="43"/>
  </w:num>
  <w:num w:numId="25" w16cid:durableId="777673945">
    <w:abstractNumId w:val="33"/>
  </w:num>
  <w:num w:numId="26" w16cid:durableId="1758552856">
    <w:abstractNumId w:val="36"/>
  </w:num>
  <w:num w:numId="27" w16cid:durableId="1316907728">
    <w:abstractNumId w:val="22"/>
  </w:num>
  <w:num w:numId="28" w16cid:durableId="646977677">
    <w:abstractNumId w:val="12"/>
  </w:num>
  <w:num w:numId="29" w16cid:durableId="909196969">
    <w:abstractNumId w:val="26"/>
  </w:num>
  <w:num w:numId="30" w16cid:durableId="1084760830">
    <w:abstractNumId w:val="11"/>
  </w:num>
  <w:num w:numId="31" w16cid:durableId="607977782">
    <w:abstractNumId w:val="8"/>
  </w:num>
  <w:num w:numId="32" w16cid:durableId="5595808">
    <w:abstractNumId w:val="20"/>
  </w:num>
  <w:num w:numId="33" w16cid:durableId="155345377">
    <w:abstractNumId w:val="30"/>
  </w:num>
  <w:num w:numId="34" w16cid:durableId="2063626360">
    <w:abstractNumId w:val="24"/>
  </w:num>
  <w:num w:numId="35" w16cid:durableId="1154486860">
    <w:abstractNumId w:val="17"/>
  </w:num>
  <w:num w:numId="36" w16cid:durableId="1921017841">
    <w:abstractNumId w:val="40"/>
  </w:num>
  <w:num w:numId="37" w16cid:durableId="1878733333">
    <w:abstractNumId w:val="0"/>
  </w:num>
  <w:num w:numId="38" w16cid:durableId="463349149">
    <w:abstractNumId w:val="19"/>
  </w:num>
  <w:num w:numId="39" w16cid:durableId="1230580059">
    <w:abstractNumId w:val="38"/>
  </w:num>
  <w:num w:numId="40" w16cid:durableId="729426554">
    <w:abstractNumId w:val="42"/>
  </w:num>
  <w:num w:numId="41" w16cid:durableId="171267442">
    <w:abstractNumId w:val="15"/>
  </w:num>
  <w:num w:numId="42" w16cid:durableId="675889357">
    <w:abstractNumId w:val="18"/>
  </w:num>
  <w:num w:numId="43" w16cid:durableId="1368065868">
    <w:abstractNumId w:val="16"/>
  </w:num>
  <w:num w:numId="44" w16cid:durableId="579564066">
    <w:abstractNumId w:val="5"/>
  </w:num>
  <w:numIdMacAtCleanup w:val="21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az, Samuel">
    <w15:presenceInfo w15:providerId="AD" w15:userId="S::samuel.raz@blindeninstitut.de::4f3188a9-7b57-4a59-af54-aad14d7e1cd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yd1Z955hyCH3NB95zherPLkuRg/uBGS+v4NEbP1NvFhE3mfukUjptVCQptXT/gh0yPcRQT51bEtzmnqqXJSbEw==" w:salt="eoLfR8iFD9PkWmwL24MirQ=="/>
  <w:defaultTabStop w:val="708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E01"/>
    <w:rsid w:val="00001397"/>
    <w:rsid w:val="000014EB"/>
    <w:rsid w:val="0000171D"/>
    <w:rsid w:val="00001C10"/>
    <w:rsid w:val="00001C7E"/>
    <w:rsid w:val="00002737"/>
    <w:rsid w:val="00002BBB"/>
    <w:rsid w:val="00003F76"/>
    <w:rsid w:val="00004176"/>
    <w:rsid w:val="0000482A"/>
    <w:rsid w:val="00004B69"/>
    <w:rsid w:val="0000583A"/>
    <w:rsid w:val="00010478"/>
    <w:rsid w:val="00010A57"/>
    <w:rsid w:val="00010D6E"/>
    <w:rsid w:val="00011582"/>
    <w:rsid w:val="00012BD2"/>
    <w:rsid w:val="0001341E"/>
    <w:rsid w:val="00013AA6"/>
    <w:rsid w:val="00014B30"/>
    <w:rsid w:val="00014F73"/>
    <w:rsid w:val="00015C0E"/>
    <w:rsid w:val="00015F4B"/>
    <w:rsid w:val="000168E3"/>
    <w:rsid w:val="0001704A"/>
    <w:rsid w:val="000179F3"/>
    <w:rsid w:val="00017D2E"/>
    <w:rsid w:val="00017E01"/>
    <w:rsid w:val="00020280"/>
    <w:rsid w:val="00020E46"/>
    <w:rsid w:val="00021327"/>
    <w:rsid w:val="00021561"/>
    <w:rsid w:val="000217FD"/>
    <w:rsid w:val="000222A2"/>
    <w:rsid w:val="00022679"/>
    <w:rsid w:val="00022B80"/>
    <w:rsid w:val="00022B93"/>
    <w:rsid w:val="00022DCD"/>
    <w:rsid w:val="00023038"/>
    <w:rsid w:val="00023799"/>
    <w:rsid w:val="00023B3E"/>
    <w:rsid w:val="000246F8"/>
    <w:rsid w:val="00024A8F"/>
    <w:rsid w:val="000256C2"/>
    <w:rsid w:val="00025892"/>
    <w:rsid w:val="00026286"/>
    <w:rsid w:val="00027C70"/>
    <w:rsid w:val="00027DF1"/>
    <w:rsid w:val="00027E89"/>
    <w:rsid w:val="0003096B"/>
    <w:rsid w:val="000312D4"/>
    <w:rsid w:val="0003145B"/>
    <w:rsid w:val="00031A0F"/>
    <w:rsid w:val="00031B00"/>
    <w:rsid w:val="00031E72"/>
    <w:rsid w:val="0003237D"/>
    <w:rsid w:val="00032950"/>
    <w:rsid w:val="00032B4B"/>
    <w:rsid w:val="00032C71"/>
    <w:rsid w:val="000332A3"/>
    <w:rsid w:val="000332E7"/>
    <w:rsid w:val="00034AC7"/>
    <w:rsid w:val="000361A6"/>
    <w:rsid w:val="00036621"/>
    <w:rsid w:val="000367F8"/>
    <w:rsid w:val="000408A1"/>
    <w:rsid w:val="00040B0F"/>
    <w:rsid w:val="0004113C"/>
    <w:rsid w:val="00041B91"/>
    <w:rsid w:val="00041E41"/>
    <w:rsid w:val="00042CA1"/>
    <w:rsid w:val="000434EF"/>
    <w:rsid w:val="000439F0"/>
    <w:rsid w:val="00043D0C"/>
    <w:rsid w:val="00043D26"/>
    <w:rsid w:val="0004408B"/>
    <w:rsid w:val="0004579C"/>
    <w:rsid w:val="00045B3F"/>
    <w:rsid w:val="0004611A"/>
    <w:rsid w:val="000461C8"/>
    <w:rsid w:val="00046574"/>
    <w:rsid w:val="00046F9D"/>
    <w:rsid w:val="00047B51"/>
    <w:rsid w:val="000500A7"/>
    <w:rsid w:val="000501D5"/>
    <w:rsid w:val="00050EEA"/>
    <w:rsid w:val="00051754"/>
    <w:rsid w:val="000519F0"/>
    <w:rsid w:val="00053867"/>
    <w:rsid w:val="0005496C"/>
    <w:rsid w:val="00055A70"/>
    <w:rsid w:val="00055AE0"/>
    <w:rsid w:val="00057ED9"/>
    <w:rsid w:val="00061510"/>
    <w:rsid w:val="00061C43"/>
    <w:rsid w:val="000622F4"/>
    <w:rsid w:val="000628C7"/>
    <w:rsid w:val="00063507"/>
    <w:rsid w:val="0006596C"/>
    <w:rsid w:val="00065A9D"/>
    <w:rsid w:val="00066B61"/>
    <w:rsid w:val="000679DF"/>
    <w:rsid w:val="0007032E"/>
    <w:rsid w:val="00070703"/>
    <w:rsid w:val="00071274"/>
    <w:rsid w:val="0007164C"/>
    <w:rsid w:val="00071AAE"/>
    <w:rsid w:val="00072047"/>
    <w:rsid w:val="0007225B"/>
    <w:rsid w:val="000728D1"/>
    <w:rsid w:val="000737CD"/>
    <w:rsid w:val="00073F5A"/>
    <w:rsid w:val="0007742F"/>
    <w:rsid w:val="000774E2"/>
    <w:rsid w:val="00077F75"/>
    <w:rsid w:val="00077F80"/>
    <w:rsid w:val="00081169"/>
    <w:rsid w:val="00081272"/>
    <w:rsid w:val="00082706"/>
    <w:rsid w:val="000844DD"/>
    <w:rsid w:val="000852EB"/>
    <w:rsid w:val="000854BC"/>
    <w:rsid w:val="00086570"/>
    <w:rsid w:val="00087923"/>
    <w:rsid w:val="00087973"/>
    <w:rsid w:val="00090E9E"/>
    <w:rsid w:val="000924BD"/>
    <w:rsid w:val="00092AA6"/>
    <w:rsid w:val="0009335F"/>
    <w:rsid w:val="00093A15"/>
    <w:rsid w:val="0009456F"/>
    <w:rsid w:val="00094EC6"/>
    <w:rsid w:val="000955FA"/>
    <w:rsid w:val="00096390"/>
    <w:rsid w:val="00096B47"/>
    <w:rsid w:val="0009735E"/>
    <w:rsid w:val="00097B7C"/>
    <w:rsid w:val="00097E57"/>
    <w:rsid w:val="000A0188"/>
    <w:rsid w:val="000A07DA"/>
    <w:rsid w:val="000A090C"/>
    <w:rsid w:val="000A0A3F"/>
    <w:rsid w:val="000A0BA8"/>
    <w:rsid w:val="000A1DA2"/>
    <w:rsid w:val="000A1E00"/>
    <w:rsid w:val="000A1E46"/>
    <w:rsid w:val="000A20B4"/>
    <w:rsid w:val="000A248A"/>
    <w:rsid w:val="000A38A4"/>
    <w:rsid w:val="000A4CFC"/>
    <w:rsid w:val="000A4F4C"/>
    <w:rsid w:val="000A4FE0"/>
    <w:rsid w:val="000A550F"/>
    <w:rsid w:val="000A57AE"/>
    <w:rsid w:val="000A5EDE"/>
    <w:rsid w:val="000A63A3"/>
    <w:rsid w:val="000A6BE5"/>
    <w:rsid w:val="000A759A"/>
    <w:rsid w:val="000B1096"/>
    <w:rsid w:val="000B14EB"/>
    <w:rsid w:val="000B28E0"/>
    <w:rsid w:val="000B46BB"/>
    <w:rsid w:val="000B4B89"/>
    <w:rsid w:val="000B5230"/>
    <w:rsid w:val="000C0260"/>
    <w:rsid w:val="000C1628"/>
    <w:rsid w:val="000C17DA"/>
    <w:rsid w:val="000C1A0A"/>
    <w:rsid w:val="000C1D05"/>
    <w:rsid w:val="000C1DFC"/>
    <w:rsid w:val="000C2171"/>
    <w:rsid w:val="000C2FB5"/>
    <w:rsid w:val="000C315A"/>
    <w:rsid w:val="000C31A1"/>
    <w:rsid w:val="000C33DF"/>
    <w:rsid w:val="000C391F"/>
    <w:rsid w:val="000C4659"/>
    <w:rsid w:val="000C4795"/>
    <w:rsid w:val="000C5BD5"/>
    <w:rsid w:val="000C6133"/>
    <w:rsid w:val="000C6337"/>
    <w:rsid w:val="000C63D7"/>
    <w:rsid w:val="000C7D38"/>
    <w:rsid w:val="000D0E3C"/>
    <w:rsid w:val="000D2151"/>
    <w:rsid w:val="000D2793"/>
    <w:rsid w:val="000D3436"/>
    <w:rsid w:val="000D3AB2"/>
    <w:rsid w:val="000D4ABB"/>
    <w:rsid w:val="000D4E92"/>
    <w:rsid w:val="000D5301"/>
    <w:rsid w:val="000D54BD"/>
    <w:rsid w:val="000D560D"/>
    <w:rsid w:val="000D627F"/>
    <w:rsid w:val="000D6329"/>
    <w:rsid w:val="000D658E"/>
    <w:rsid w:val="000E074F"/>
    <w:rsid w:val="000E12BB"/>
    <w:rsid w:val="000E152E"/>
    <w:rsid w:val="000E1848"/>
    <w:rsid w:val="000E187D"/>
    <w:rsid w:val="000E2192"/>
    <w:rsid w:val="000E2758"/>
    <w:rsid w:val="000E28B4"/>
    <w:rsid w:val="000E375A"/>
    <w:rsid w:val="000E3C63"/>
    <w:rsid w:val="000E45A2"/>
    <w:rsid w:val="000E45D0"/>
    <w:rsid w:val="000E6F9B"/>
    <w:rsid w:val="000E791C"/>
    <w:rsid w:val="000E797B"/>
    <w:rsid w:val="000F0100"/>
    <w:rsid w:val="000F02DB"/>
    <w:rsid w:val="000F032E"/>
    <w:rsid w:val="000F0919"/>
    <w:rsid w:val="000F3AAE"/>
    <w:rsid w:val="000F47B9"/>
    <w:rsid w:val="000F4A77"/>
    <w:rsid w:val="000F4AD4"/>
    <w:rsid w:val="000F4B70"/>
    <w:rsid w:val="000F56A0"/>
    <w:rsid w:val="000F5DED"/>
    <w:rsid w:val="000F614E"/>
    <w:rsid w:val="000F7A45"/>
    <w:rsid w:val="00100157"/>
    <w:rsid w:val="001003FC"/>
    <w:rsid w:val="00100751"/>
    <w:rsid w:val="00100CA3"/>
    <w:rsid w:val="0010131D"/>
    <w:rsid w:val="00101FDF"/>
    <w:rsid w:val="00103B91"/>
    <w:rsid w:val="0010425F"/>
    <w:rsid w:val="001049DA"/>
    <w:rsid w:val="00105BC6"/>
    <w:rsid w:val="00105D87"/>
    <w:rsid w:val="00106BEF"/>
    <w:rsid w:val="001076A7"/>
    <w:rsid w:val="00107C8E"/>
    <w:rsid w:val="00107CC0"/>
    <w:rsid w:val="00107F88"/>
    <w:rsid w:val="00111867"/>
    <w:rsid w:val="00111BD7"/>
    <w:rsid w:val="00111D65"/>
    <w:rsid w:val="00112460"/>
    <w:rsid w:val="00112BA3"/>
    <w:rsid w:val="00113776"/>
    <w:rsid w:val="00113E4A"/>
    <w:rsid w:val="00113F87"/>
    <w:rsid w:val="001147FD"/>
    <w:rsid w:val="00116229"/>
    <w:rsid w:val="001165CF"/>
    <w:rsid w:val="001170DE"/>
    <w:rsid w:val="001172BE"/>
    <w:rsid w:val="001174B5"/>
    <w:rsid w:val="00120075"/>
    <w:rsid w:val="001208DB"/>
    <w:rsid w:val="00120904"/>
    <w:rsid w:val="00121240"/>
    <w:rsid w:val="00121577"/>
    <w:rsid w:val="00121704"/>
    <w:rsid w:val="0012189B"/>
    <w:rsid w:val="00121B39"/>
    <w:rsid w:val="00122563"/>
    <w:rsid w:val="00122DA0"/>
    <w:rsid w:val="001240DF"/>
    <w:rsid w:val="00124ED9"/>
    <w:rsid w:val="0012503C"/>
    <w:rsid w:val="001250C0"/>
    <w:rsid w:val="001251CA"/>
    <w:rsid w:val="00126E80"/>
    <w:rsid w:val="001271F5"/>
    <w:rsid w:val="00130213"/>
    <w:rsid w:val="00130898"/>
    <w:rsid w:val="00130C6C"/>
    <w:rsid w:val="0013101A"/>
    <w:rsid w:val="0013154C"/>
    <w:rsid w:val="001325C6"/>
    <w:rsid w:val="001331DE"/>
    <w:rsid w:val="001332CA"/>
    <w:rsid w:val="00133696"/>
    <w:rsid w:val="001342E9"/>
    <w:rsid w:val="00134C00"/>
    <w:rsid w:val="00135B57"/>
    <w:rsid w:val="0013687B"/>
    <w:rsid w:val="00136A1C"/>
    <w:rsid w:val="001371D5"/>
    <w:rsid w:val="00137657"/>
    <w:rsid w:val="001376B4"/>
    <w:rsid w:val="00137CF9"/>
    <w:rsid w:val="00137FD9"/>
    <w:rsid w:val="00140705"/>
    <w:rsid w:val="00141F8D"/>
    <w:rsid w:val="00142C6B"/>
    <w:rsid w:val="00142E25"/>
    <w:rsid w:val="00143618"/>
    <w:rsid w:val="0014434A"/>
    <w:rsid w:val="001443C5"/>
    <w:rsid w:val="001444F4"/>
    <w:rsid w:val="00145296"/>
    <w:rsid w:val="001452DB"/>
    <w:rsid w:val="00145EEB"/>
    <w:rsid w:val="00146725"/>
    <w:rsid w:val="00146AC7"/>
    <w:rsid w:val="00146D69"/>
    <w:rsid w:val="00147EB7"/>
    <w:rsid w:val="001501F1"/>
    <w:rsid w:val="00150F51"/>
    <w:rsid w:val="00151C86"/>
    <w:rsid w:val="00152449"/>
    <w:rsid w:val="00153B40"/>
    <w:rsid w:val="00153CD1"/>
    <w:rsid w:val="001543DE"/>
    <w:rsid w:val="00154D0D"/>
    <w:rsid w:val="00154D65"/>
    <w:rsid w:val="00156243"/>
    <w:rsid w:val="001565ED"/>
    <w:rsid w:val="001567BA"/>
    <w:rsid w:val="00156A58"/>
    <w:rsid w:val="00157B25"/>
    <w:rsid w:val="0016010E"/>
    <w:rsid w:val="00160F6C"/>
    <w:rsid w:val="001617C8"/>
    <w:rsid w:val="001619DA"/>
    <w:rsid w:val="0016231C"/>
    <w:rsid w:val="00162E81"/>
    <w:rsid w:val="00163272"/>
    <w:rsid w:val="0016390C"/>
    <w:rsid w:val="0016556D"/>
    <w:rsid w:val="00165E4D"/>
    <w:rsid w:val="00165FD3"/>
    <w:rsid w:val="0016601D"/>
    <w:rsid w:val="00167361"/>
    <w:rsid w:val="0016746E"/>
    <w:rsid w:val="00167F0F"/>
    <w:rsid w:val="00170508"/>
    <w:rsid w:val="00170921"/>
    <w:rsid w:val="00170BAB"/>
    <w:rsid w:val="00171069"/>
    <w:rsid w:val="00172D40"/>
    <w:rsid w:val="001732B5"/>
    <w:rsid w:val="00173631"/>
    <w:rsid w:val="00174C5B"/>
    <w:rsid w:val="00175A19"/>
    <w:rsid w:val="001767B9"/>
    <w:rsid w:val="00177106"/>
    <w:rsid w:val="001775AB"/>
    <w:rsid w:val="001779CF"/>
    <w:rsid w:val="001810AE"/>
    <w:rsid w:val="0018261E"/>
    <w:rsid w:val="0018352B"/>
    <w:rsid w:val="001845BA"/>
    <w:rsid w:val="00184996"/>
    <w:rsid w:val="00185341"/>
    <w:rsid w:val="00185607"/>
    <w:rsid w:val="0018569F"/>
    <w:rsid w:val="001856FC"/>
    <w:rsid w:val="0018691D"/>
    <w:rsid w:val="00186B46"/>
    <w:rsid w:val="00190987"/>
    <w:rsid w:val="00191D5D"/>
    <w:rsid w:val="0019225A"/>
    <w:rsid w:val="00193681"/>
    <w:rsid w:val="001949FB"/>
    <w:rsid w:val="00194C01"/>
    <w:rsid w:val="00194C68"/>
    <w:rsid w:val="00194E95"/>
    <w:rsid w:val="001950B6"/>
    <w:rsid w:val="00196ADC"/>
    <w:rsid w:val="00196C5F"/>
    <w:rsid w:val="00197073"/>
    <w:rsid w:val="001A04F5"/>
    <w:rsid w:val="001A14C3"/>
    <w:rsid w:val="001A2256"/>
    <w:rsid w:val="001A5077"/>
    <w:rsid w:val="001A513B"/>
    <w:rsid w:val="001A5168"/>
    <w:rsid w:val="001A5896"/>
    <w:rsid w:val="001A5A9B"/>
    <w:rsid w:val="001A5E82"/>
    <w:rsid w:val="001A64BD"/>
    <w:rsid w:val="001A67F0"/>
    <w:rsid w:val="001A733F"/>
    <w:rsid w:val="001B0489"/>
    <w:rsid w:val="001B049B"/>
    <w:rsid w:val="001B0696"/>
    <w:rsid w:val="001B0BE2"/>
    <w:rsid w:val="001B180A"/>
    <w:rsid w:val="001B1AE2"/>
    <w:rsid w:val="001B1B9E"/>
    <w:rsid w:val="001B2532"/>
    <w:rsid w:val="001B35BC"/>
    <w:rsid w:val="001B4A3F"/>
    <w:rsid w:val="001B5002"/>
    <w:rsid w:val="001B54D0"/>
    <w:rsid w:val="001C1AD5"/>
    <w:rsid w:val="001C1CCE"/>
    <w:rsid w:val="001C293D"/>
    <w:rsid w:val="001C2B14"/>
    <w:rsid w:val="001C32FF"/>
    <w:rsid w:val="001C3E4C"/>
    <w:rsid w:val="001C3E79"/>
    <w:rsid w:val="001C4C42"/>
    <w:rsid w:val="001C5206"/>
    <w:rsid w:val="001C7CD2"/>
    <w:rsid w:val="001D003D"/>
    <w:rsid w:val="001D080B"/>
    <w:rsid w:val="001D26F4"/>
    <w:rsid w:val="001D3C48"/>
    <w:rsid w:val="001D3E7C"/>
    <w:rsid w:val="001D46A4"/>
    <w:rsid w:val="001D47BF"/>
    <w:rsid w:val="001D480E"/>
    <w:rsid w:val="001D4F78"/>
    <w:rsid w:val="001D5118"/>
    <w:rsid w:val="001D5267"/>
    <w:rsid w:val="001D534E"/>
    <w:rsid w:val="001D6C20"/>
    <w:rsid w:val="001D7BBE"/>
    <w:rsid w:val="001D7E2A"/>
    <w:rsid w:val="001E1BA3"/>
    <w:rsid w:val="001E25B4"/>
    <w:rsid w:val="001E2BD0"/>
    <w:rsid w:val="001E2ED2"/>
    <w:rsid w:val="001E34B4"/>
    <w:rsid w:val="001E351D"/>
    <w:rsid w:val="001E36F3"/>
    <w:rsid w:val="001E3757"/>
    <w:rsid w:val="001E443D"/>
    <w:rsid w:val="001E4930"/>
    <w:rsid w:val="001E512D"/>
    <w:rsid w:val="001E6092"/>
    <w:rsid w:val="001E638B"/>
    <w:rsid w:val="001E69CA"/>
    <w:rsid w:val="001E74AB"/>
    <w:rsid w:val="001F0886"/>
    <w:rsid w:val="001F0928"/>
    <w:rsid w:val="001F180F"/>
    <w:rsid w:val="001F223D"/>
    <w:rsid w:val="001F25AD"/>
    <w:rsid w:val="001F280E"/>
    <w:rsid w:val="001F28E6"/>
    <w:rsid w:val="001F31DC"/>
    <w:rsid w:val="001F3C0D"/>
    <w:rsid w:val="001F5098"/>
    <w:rsid w:val="001F5106"/>
    <w:rsid w:val="001F5342"/>
    <w:rsid w:val="001F5F9B"/>
    <w:rsid w:val="001F6AD2"/>
    <w:rsid w:val="00200896"/>
    <w:rsid w:val="0020191B"/>
    <w:rsid w:val="002020FE"/>
    <w:rsid w:val="00202B05"/>
    <w:rsid w:val="00202D6A"/>
    <w:rsid w:val="00202FE0"/>
    <w:rsid w:val="00203303"/>
    <w:rsid w:val="00203458"/>
    <w:rsid w:val="0020363E"/>
    <w:rsid w:val="002051FF"/>
    <w:rsid w:val="00205BC5"/>
    <w:rsid w:val="00206A73"/>
    <w:rsid w:val="002074EB"/>
    <w:rsid w:val="00207758"/>
    <w:rsid w:val="00207D74"/>
    <w:rsid w:val="002101A7"/>
    <w:rsid w:val="002112F9"/>
    <w:rsid w:val="002122B1"/>
    <w:rsid w:val="00212509"/>
    <w:rsid w:val="00212FD5"/>
    <w:rsid w:val="00215369"/>
    <w:rsid w:val="00215D69"/>
    <w:rsid w:val="0021628A"/>
    <w:rsid w:val="002172C4"/>
    <w:rsid w:val="00217EF1"/>
    <w:rsid w:val="0022094A"/>
    <w:rsid w:val="00221AA2"/>
    <w:rsid w:val="00221AB1"/>
    <w:rsid w:val="0022201C"/>
    <w:rsid w:val="0022214D"/>
    <w:rsid w:val="00222500"/>
    <w:rsid w:val="0022285D"/>
    <w:rsid w:val="00222C1A"/>
    <w:rsid w:val="00222CCD"/>
    <w:rsid w:val="00223DD2"/>
    <w:rsid w:val="002257BB"/>
    <w:rsid w:val="00225BB1"/>
    <w:rsid w:val="002300A4"/>
    <w:rsid w:val="00230573"/>
    <w:rsid w:val="002305E3"/>
    <w:rsid w:val="00231294"/>
    <w:rsid w:val="002313A6"/>
    <w:rsid w:val="002313F3"/>
    <w:rsid w:val="002319FF"/>
    <w:rsid w:val="002330F7"/>
    <w:rsid w:val="002337B4"/>
    <w:rsid w:val="00233BD5"/>
    <w:rsid w:val="00233DF7"/>
    <w:rsid w:val="00234E03"/>
    <w:rsid w:val="00234E17"/>
    <w:rsid w:val="0023525F"/>
    <w:rsid w:val="00236BB0"/>
    <w:rsid w:val="00237881"/>
    <w:rsid w:val="002408A0"/>
    <w:rsid w:val="00240E7C"/>
    <w:rsid w:val="002417DE"/>
    <w:rsid w:val="00241850"/>
    <w:rsid w:val="002428AB"/>
    <w:rsid w:val="00243D5C"/>
    <w:rsid w:val="0024424B"/>
    <w:rsid w:val="00244F4D"/>
    <w:rsid w:val="00247626"/>
    <w:rsid w:val="002504C8"/>
    <w:rsid w:val="0025087B"/>
    <w:rsid w:val="00251111"/>
    <w:rsid w:val="00252A0F"/>
    <w:rsid w:val="00252BD6"/>
    <w:rsid w:val="00252CF8"/>
    <w:rsid w:val="00252D9A"/>
    <w:rsid w:val="00252FC1"/>
    <w:rsid w:val="00253E19"/>
    <w:rsid w:val="00253EAD"/>
    <w:rsid w:val="0025447B"/>
    <w:rsid w:val="002547D9"/>
    <w:rsid w:val="00254E5E"/>
    <w:rsid w:val="002560AC"/>
    <w:rsid w:val="00256180"/>
    <w:rsid w:val="002561DC"/>
    <w:rsid w:val="00256A3D"/>
    <w:rsid w:val="002572C1"/>
    <w:rsid w:val="00257D50"/>
    <w:rsid w:val="002600EB"/>
    <w:rsid w:val="0026024B"/>
    <w:rsid w:val="00260458"/>
    <w:rsid w:val="002617D2"/>
    <w:rsid w:val="00261A75"/>
    <w:rsid w:val="002638B1"/>
    <w:rsid w:val="002644ED"/>
    <w:rsid w:val="002649AA"/>
    <w:rsid w:val="00264BB1"/>
    <w:rsid w:val="00266661"/>
    <w:rsid w:val="002667BA"/>
    <w:rsid w:val="002676F6"/>
    <w:rsid w:val="0027066D"/>
    <w:rsid w:val="0027155A"/>
    <w:rsid w:val="00271642"/>
    <w:rsid w:val="002716D0"/>
    <w:rsid w:val="0027172D"/>
    <w:rsid w:val="002717B2"/>
    <w:rsid w:val="002719C2"/>
    <w:rsid w:val="00271F89"/>
    <w:rsid w:val="0027218D"/>
    <w:rsid w:val="00272278"/>
    <w:rsid w:val="002724AD"/>
    <w:rsid w:val="00272533"/>
    <w:rsid w:val="00272A2E"/>
    <w:rsid w:val="00272AA9"/>
    <w:rsid w:val="002737D5"/>
    <w:rsid w:val="00273927"/>
    <w:rsid w:val="00273CF5"/>
    <w:rsid w:val="00274025"/>
    <w:rsid w:val="0027560B"/>
    <w:rsid w:val="0027579E"/>
    <w:rsid w:val="00275FB8"/>
    <w:rsid w:val="002768E5"/>
    <w:rsid w:val="00277288"/>
    <w:rsid w:val="00277542"/>
    <w:rsid w:val="00277861"/>
    <w:rsid w:val="0028046D"/>
    <w:rsid w:val="002811F1"/>
    <w:rsid w:val="0028123F"/>
    <w:rsid w:val="00281495"/>
    <w:rsid w:val="002816FE"/>
    <w:rsid w:val="00281E01"/>
    <w:rsid w:val="002829F5"/>
    <w:rsid w:val="00282B49"/>
    <w:rsid w:val="00282BC1"/>
    <w:rsid w:val="00282C80"/>
    <w:rsid w:val="0028308C"/>
    <w:rsid w:val="00283145"/>
    <w:rsid w:val="00283459"/>
    <w:rsid w:val="002835CC"/>
    <w:rsid w:val="00284966"/>
    <w:rsid w:val="00284A8A"/>
    <w:rsid w:val="00284C38"/>
    <w:rsid w:val="00285208"/>
    <w:rsid w:val="002859C6"/>
    <w:rsid w:val="00285EBE"/>
    <w:rsid w:val="00286817"/>
    <w:rsid w:val="00286C0D"/>
    <w:rsid w:val="002871F6"/>
    <w:rsid w:val="002878F2"/>
    <w:rsid w:val="00287FD5"/>
    <w:rsid w:val="00291727"/>
    <w:rsid w:val="0029188E"/>
    <w:rsid w:val="002919F3"/>
    <w:rsid w:val="002923B6"/>
    <w:rsid w:val="002923DB"/>
    <w:rsid w:val="002924CC"/>
    <w:rsid w:val="00293337"/>
    <w:rsid w:val="00295717"/>
    <w:rsid w:val="00296A20"/>
    <w:rsid w:val="00296CE0"/>
    <w:rsid w:val="002979D6"/>
    <w:rsid w:val="00297A09"/>
    <w:rsid w:val="00297DEB"/>
    <w:rsid w:val="002A127C"/>
    <w:rsid w:val="002A213B"/>
    <w:rsid w:val="002A2501"/>
    <w:rsid w:val="002A26A8"/>
    <w:rsid w:val="002A2729"/>
    <w:rsid w:val="002A2854"/>
    <w:rsid w:val="002A2C27"/>
    <w:rsid w:val="002A2E2E"/>
    <w:rsid w:val="002A3BB5"/>
    <w:rsid w:val="002A3CFE"/>
    <w:rsid w:val="002A512D"/>
    <w:rsid w:val="002A5587"/>
    <w:rsid w:val="002A62A1"/>
    <w:rsid w:val="002A6848"/>
    <w:rsid w:val="002A69DE"/>
    <w:rsid w:val="002A745E"/>
    <w:rsid w:val="002A74E2"/>
    <w:rsid w:val="002A7715"/>
    <w:rsid w:val="002A7FAF"/>
    <w:rsid w:val="002B0020"/>
    <w:rsid w:val="002B106D"/>
    <w:rsid w:val="002B2801"/>
    <w:rsid w:val="002B3640"/>
    <w:rsid w:val="002B384B"/>
    <w:rsid w:val="002B3C93"/>
    <w:rsid w:val="002B429B"/>
    <w:rsid w:val="002B4332"/>
    <w:rsid w:val="002B43ED"/>
    <w:rsid w:val="002B478A"/>
    <w:rsid w:val="002B48EC"/>
    <w:rsid w:val="002B4EEE"/>
    <w:rsid w:val="002B521D"/>
    <w:rsid w:val="002B5379"/>
    <w:rsid w:val="002B55CA"/>
    <w:rsid w:val="002B60B2"/>
    <w:rsid w:val="002B620D"/>
    <w:rsid w:val="002B6FBD"/>
    <w:rsid w:val="002B70EB"/>
    <w:rsid w:val="002B734A"/>
    <w:rsid w:val="002B7BDB"/>
    <w:rsid w:val="002B7D59"/>
    <w:rsid w:val="002C0373"/>
    <w:rsid w:val="002C0924"/>
    <w:rsid w:val="002C0FAE"/>
    <w:rsid w:val="002C1A74"/>
    <w:rsid w:val="002C1C74"/>
    <w:rsid w:val="002C1D80"/>
    <w:rsid w:val="002C2683"/>
    <w:rsid w:val="002C273F"/>
    <w:rsid w:val="002C2E10"/>
    <w:rsid w:val="002C41B8"/>
    <w:rsid w:val="002C41E6"/>
    <w:rsid w:val="002C4821"/>
    <w:rsid w:val="002C4CF9"/>
    <w:rsid w:val="002C5351"/>
    <w:rsid w:val="002C55C7"/>
    <w:rsid w:val="002C647F"/>
    <w:rsid w:val="002C6701"/>
    <w:rsid w:val="002C69D4"/>
    <w:rsid w:val="002C71C7"/>
    <w:rsid w:val="002C7718"/>
    <w:rsid w:val="002C7989"/>
    <w:rsid w:val="002D004D"/>
    <w:rsid w:val="002D01B8"/>
    <w:rsid w:val="002D0C84"/>
    <w:rsid w:val="002D0DD5"/>
    <w:rsid w:val="002D2198"/>
    <w:rsid w:val="002D28EE"/>
    <w:rsid w:val="002D3309"/>
    <w:rsid w:val="002D35E3"/>
    <w:rsid w:val="002D36C0"/>
    <w:rsid w:val="002D39D9"/>
    <w:rsid w:val="002D4298"/>
    <w:rsid w:val="002D4E5B"/>
    <w:rsid w:val="002D501C"/>
    <w:rsid w:val="002D554D"/>
    <w:rsid w:val="002D56F8"/>
    <w:rsid w:val="002D5E1F"/>
    <w:rsid w:val="002D6422"/>
    <w:rsid w:val="002D66BF"/>
    <w:rsid w:val="002D6BFF"/>
    <w:rsid w:val="002E0F73"/>
    <w:rsid w:val="002E1227"/>
    <w:rsid w:val="002E228B"/>
    <w:rsid w:val="002E324B"/>
    <w:rsid w:val="002E4352"/>
    <w:rsid w:val="002E6233"/>
    <w:rsid w:val="002E6CF5"/>
    <w:rsid w:val="002E77B9"/>
    <w:rsid w:val="002F0049"/>
    <w:rsid w:val="002F0596"/>
    <w:rsid w:val="002F05B7"/>
    <w:rsid w:val="002F0B99"/>
    <w:rsid w:val="002F15E3"/>
    <w:rsid w:val="002F216F"/>
    <w:rsid w:val="002F324D"/>
    <w:rsid w:val="002F4648"/>
    <w:rsid w:val="002F5669"/>
    <w:rsid w:val="002F60BE"/>
    <w:rsid w:val="002F671A"/>
    <w:rsid w:val="002F6C77"/>
    <w:rsid w:val="002F7730"/>
    <w:rsid w:val="002F7CE5"/>
    <w:rsid w:val="002F7F90"/>
    <w:rsid w:val="003002FA"/>
    <w:rsid w:val="003007D2"/>
    <w:rsid w:val="00301FF7"/>
    <w:rsid w:val="003028D6"/>
    <w:rsid w:val="00302C80"/>
    <w:rsid w:val="00302D0E"/>
    <w:rsid w:val="00302E1B"/>
    <w:rsid w:val="003030A9"/>
    <w:rsid w:val="00303223"/>
    <w:rsid w:val="00303ABB"/>
    <w:rsid w:val="00303DA0"/>
    <w:rsid w:val="00305AB6"/>
    <w:rsid w:val="0030622F"/>
    <w:rsid w:val="00306C6C"/>
    <w:rsid w:val="00306FC5"/>
    <w:rsid w:val="003072F3"/>
    <w:rsid w:val="003076D9"/>
    <w:rsid w:val="00310561"/>
    <w:rsid w:val="003110F6"/>
    <w:rsid w:val="00311103"/>
    <w:rsid w:val="003114A0"/>
    <w:rsid w:val="0031298A"/>
    <w:rsid w:val="0031323F"/>
    <w:rsid w:val="0031438E"/>
    <w:rsid w:val="00314C60"/>
    <w:rsid w:val="00315C78"/>
    <w:rsid w:val="00316743"/>
    <w:rsid w:val="00316DB8"/>
    <w:rsid w:val="00317D30"/>
    <w:rsid w:val="00317E11"/>
    <w:rsid w:val="00317ED5"/>
    <w:rsid w:val="00320460"/>
    <w:rsid w:val="0032047F"/>
    <w:rsid w:val="0032118F"/>
    <w:rsid w:val="00321B6D"/>
    <w:rsid w:val="00321D78"/>
    <w:rsid w:val="00321ED6"/>
    <w:rsid w:val="00321EEC"/>
    <w:rsid w:val="003230DE"/>
    <w:rsid w:val="00323417"/>
    <w:rsid w:val="00323420"/>
    <w:rsid w:val="00324AAE"/>
    <w:rsid w:val="00324CA7"/>
    <w:rsid w:val="00324EBD"/>
    <w:rsid w:val="00325723"/>
    <w:rsid w:val="003259C9"/>
    <w:rsid w:val="00325FCA"/>
    <w:rsid w:val="003262EE"/>
    <w:rsid w:val="00326D42"/>
    <w:rsid w:val="00326EA7"/>
    <w:rsid w:val="003304FE"/>
    <w:rsid w:val="00330792"/>
    <w:rsid w:val="00330F6C"/>
    <w:rsid w:val="0033190E"/>
    <w:rsid w:val="0033199A"/>
    <w:rsid w:val="00332511"/>
    <w:rsid w:val="00332B1E"/>
    <w:rsid w:val="00332FBB"/>
    <w:rsid w:val="00333844"/>
    <w:rsid w:val="00334E3E"/>
    <w:rsid w:val="003353C7"/>
    <w:rsid w:val="00335715"/>
    <w:rsid w:val="00335A4A"/>
    <w:rsid w:val="00335C95"/>
    <w:rsid w:val="00335D1D"/>
    <w:rsid w:val="003371D5"/>
    <w:rsid w:val="00337320"/>
    <w:rsid w:val="003373D8"/>
    <w:rsid w:val="003375CF"/>
    <w:rsid w:val="00340CB9"/>
    <w:rsid w:val="0034110B"/>
    <w:rsid w:val="00341AF2"/>
    <w:rsid w:val="003423A3"/>
    <w:rsid w:val="00344EBB"/>
    <w:rsid w:val="00345037"/>
    <w:rsid w:val="00345A9C"/>
    <w:rsid w:val="003468B9"/>
    <w:rsid w:val="00346E05"/>
    <w:rsid w:val="00346EFF"/>
    <w:rsid w:val="00347C18"/>
    <w:rsid w:val="00347F4F"/>
    <w:rsid w:val="003504BB"/>
    <w:rsid w:val="0035113C"/>
    <w:rsid w:val="0035166D"/>
    <w:rsid w:val="0035216D"/>
    <w:rsid w:val="003527D7"/>
    <w:rsid w:val="00352B46"/>
    <w:rsid w:val="00353143"/>
    <w:rsid w:val="00353931"/>
    <w:rsid w:val="00353DE7"/>
    <w:rsid w:val="00354DB8"/>
    <w:rsid w:val="00355B3F"/>
    <w:rsid w:val="00355E7E"/>
    <w:rsid w:val="00355F92"/>
    <w:rsid w:val="003563C1"/>
    <w:rsid w:val="00356AE5"/>
    <w:rsid w:val="003571AE"/>
    <w:rsid w:val="0036383F"/>
    <w:rsid w:val="0036403D"/>
    <w:rsid w:val="003656AE"/>
    <w:rsid w:val="00365A37"/>
    <w:rsid w:val="00365C47"/>
    <w:rsid w:val="00366460"/>
    <w:rsid w:val="00366FC2"/>
    <w:rsid w:val="0036759C"/>
    <w:rsid w:val="00370017"/>
    <w:rsid w:val="00370572"/>
    <w:rsid w:val="00370B36"/>
    <w:rsid w:val="00370DD7"/>
    <w:rsid w:val="003712CB"/>
    <w:rsid w:val="003713E4"/>
    <w:rsid w:val="00371465"/>
    <w:rsid w:val="00371576"/>
    <w:rsid w:val="00371950"/>
    <w:rsid w:val="00371DAA"/>
    <w:rsid w:val="0037220C"/>
    <w:rsid w:val="0037246F"/>
    <w:rsid w:val="003725DA"/>
    <w:rsid w:val="003726CE"/>
    <w:rsid w:val="00374707"/>
    <w:rsid w:val="00374CF4"/>
    <w:rsid w:val="003750DC"/>
    <w:rsid w:val="003802CA"/>
    <w:rsid w:val="0038072E"/>
    <w:rsid w:val="00381345"/>
    <w:rsid w:val="00381ADC"/>
    <w:rsid w:val="003827E7"/>
    <w:rsid w:val="00383A88"/>
    <w:rsid w:val="0038454F"/>
    <w:rsid w:val="00385F80"/>
    <w:rsid w:val="00386290"/>
    <w:rsid w:val="0038667D"/>
    <w:rsid w:val="0038690D"/>
    <w:rsid w:val="0038702A"/>
    <w:rsid w:val="003870FE"/>
    <w:rsid w:val="00390E36"/>
    <w:rsid w:val="00392CF4"/>
    <w:rsid w:val="003931A3"/>
    <w:rsid w:val="0039386A"/>
    <w:rsid w:val="00393BB9"/>
    <w:rsid w:val="00394136"/>
    <w:rsid w:val="00395BEB"/>
    <w:rsid w:val="00396201"/>
    <w:rsid w:val="00396660"/>
    <w:rsid w:val="00396BE0"/>
    <w:rsid w:val="0039706E"/>
    <w:rsid w:val="003A096F"/>
    <w:rsid w:val="003A1E19"/>
    <w:rsid w:val="003A24B5"/>
    <w:rsid w:val="003A29A0"/>
    <w:rsid w:val="003A3354"/>
    <w:rsid w:val="003A33A0"/>
    <w:rsid w:val="003A3A0E"/>
    <w:rsid w:val="003A3FF6"/>
    <w:rsid w:val="003A4116"/>
    <w:rsid w:val="003A458C"/>
    <w:rsid w:val="003A4687"/>
    <w:rsid w:val="003A62D7"/>
    <w:rsid w:val="003A6810"/>
    <w:rsid w:val="003A6B25"/>
    <w:rsid w:val="003A6EEE"/>
    <w:rsid w:val="003A707D"/>
    <w:rsid w:val="003A78A0"/>
    <w:rsid w:val="003A793E"/>
    <w:rsid w:val="003B0683"/>
    <w:rsid w:val="003B0A7B"/>
    <w:rsid w:val="003B0D5E"/>
    <w:rsid w:val="003B0F88"/>
    <w:rsid w:val="003B107B"/>
    <w:rsid w:val="003B1380"/>
    <w:rsid w:val="003B2C24"/>
    <w:rsid w:val="003B2FC6"/>
    <w:rsid w:val="003B4781"/>
    <w:rsid w:val="003B50E0"/>
    <w:rsid w:val="003B52F6"/>
    <w:rsid w:val="003C01A8"/>
    <w:rsid w:val="003C0258"/>
    <w:rsid w:val="003C2539"/>
    <w:rsid w:val="003C2C1C"/>
    <w:rsid w:val="003C2CB2"/>
    <w:rsid w:val="003C2ED1"/>
    <w:rsid w:val="003C38D5"/>
    <w:rsid w:val="003C3CDB"/>
    <w:rsid w:val="003C4E56"/>
    <w:rsid w:val="003C573F"/>
    <w:rsid w:val="003C596D"/>
    <w:rsid w:val="003C5B49"/>
    <w:rsid w:val="003C6548"/>
    <w:rsid w:val="003C6FD5"/>
    <w:rsid w:val="003C7308"/>
    <w:rsid w:val="003D0DF6"/>
    <w:rsid w:val="003D156C"/>
    <w:rsid w:val="003D18F7"/>
    <w:rsid w:val="003D2284"/>
    <w:rsid w:val="003D2C43"/>
    <w:rsid w:val="003D311B"/>
    <w:rsid w:val="003D4359"/>
    <w:rsid w:val="003D6284"/>
    <w:rsid w:val="003D78BB"/>
    <w:rsid w:val="003D7A26"/>
    <w:rsid w:val="003D7A60"/>
    <w:rsid w:val="003E016D"/>
    <w:rsid w:val="003E0872"/>
    <w:rsid w:val="003E0DB1"/>
    <w:rsid w:val="003E27C5"/>
    <w:rsid w:val="003E2D5B"/>
    <w:rsid w:val="003E2F3D"/>
    <w:rsid w:val="003E4A4F"/>
    <w:rsid w:val="003E4C66"/>
    <w:rsid w:val="003E651C"/>
    <w:rsid w:val="003E70B9"/>
    <w:rsid w:val="003E70F9"/>
    <w:rsid w:val="003E7664"/>
    <w:rsid w:val="003F03C0"/>
    <w:rsid w:val="003F0463"/>
    <w:rsid w:val="003F0615"/>
    <w:rsid w:val="003F0A6F"/>
    <w:rsid w:val="003F0C85"/>
    <w:rsid w:val="003F0E78"/>
    <w:rsid w:val="003F1CC8"/>
    <w:rsid w:val="003F3A70"/>
    <w:rsid w:val="003F4104"/>
    <w:rsid w:val="003F4D7F"/>
    <w:rsid w:val="003F6BED"/>
    <w:rsid w:val="003F7902"/>
    <w:rsid w:val="003F7A29"/>
    <w:rsid w:val="0040054D"/>
    <w:rsid w:val="0040090C"/>
    <w:rsid w:val="004026BD"/>
    <w:rsid w:val="00404BC7"/>
    <w:rsid w:val="00404C3B"/>
    <w:rsid w:val="00405361"/>
    <w:rsid w:val="004062E3"/>
    <w:rsid w:val="0040685E"/>
    <w:rsid w:val="00406B7A"/>
    <w:rsid w:val="004078B3"/>
    <w:rsid w:val="0041057E"/>
    <w:rsid w:val="00410B3A"/>
    <w:rsid w:val="00411131"/>
    <w:rsid w:val="00412CF8"/>
    <w:rsid w:val="004130E1"/>
    <w:rsid w:val="00413795"/>
    <w:rsid w:val="00413CEB"/>
    <w:rsid w:val="0041420D"/>
    <w:rsid w:val="004144B8"/>
    <w:rsid w:val="00414EC1"/>
    <w:rsid w:val="0041549A"/>
    <w:rsid w:val="00415533"/>
    <w:rsid w:val="00420080"/>
    <w:rsid w:val="00420506"/>
    <w:rsid w:val="00421356"/>
    <w:rsid w:val="004233CA"/>
    <w:rsid w:val="00424536"/>
    <w:rsid w:val="00424D05"/>
    <w:rsid w:val="00426C3A"/>
    <w:rsid w:val="0043060E"/>
    <w:rsid w:val="004312EC"/>
    <w:rsid w:val="00432559"/>
    <w:rsid w:val="00432746"/>
    <w:rsid w:val="004328DB"/>
    <w:rsid w:val="0043294C"/>
    <w:rsid w:val="00432AD5"/>
    <w:rsid w:val="00434F80"/>
    <w:rsid w:val="00435210"/>
    <w:rsid w:val="00435CF8"/>
    <w:rsid w:val="004363E4"/>
    <w:rsid w:val="00437598"/>
    <w:rsid w:val="004407F8"/>
    <w:rsid w:val="004419CB"/>
    <w:rsid w:val="004431F2"/>
    <w:rsid w:val="0044369D"/>
    <w:rsid w:val="0044458E"/>
    <w:rsid w:val="0044584B"/>
    <w:rsid w:val="00446861"/>
    <w:rsid w:val="00447610"/>
    <w:rsid w:val="00447A6D"/>
    <w:rsid w:val="00447BB2"/>
    <w:rsid w:val="0045024D"/>
    <w:rsid w:val="00450771"/>
    <w:rsid w:val="00450AE7"/>
    <w:rsid w:val="0045100C"/>
    <w:rsid w:val="00451230"/>
    <w:rsid w:val="0045160E"/>
    <w:rsid w:val="00452311"/>
    <w:rsid w:val="004524D4"/>
    <w:rsid w:val="00453179"/>
    <w:rsid w:val="0045365B"/>
    <w:rsid w:val="00453D8B"/>
    <w:rsid w:val="00453DDB"/>
    <w:rsid w:val="00454E9B"/>
    <w:rsid w:val="004551FA"/>
    <w:rsid w:val="0045526D"/>
    <w:rsid w:val="004557CB"/>
    <w:rsid w:val="0045657B"/>
    <w:rsid w:val="00456F35"/>
    <w:rsid w:val="0046008C"/>
    <w:rsid w:val="00461115"/>
    <w:rsid w:val="0046150E"/>
    <w:rsid w:val="00461C70"/>
    <w:rsid w:val="00461F8D"/>
    <w:rsid w:val="00461FA9"/>
    <w:rsid w:val="00462053"/>
    <w:rsid w:val="00462587"/>
    <w:rsid w:val="004632AA"/>
    <w:rsid w:val="00463922"/>
    <w:rsid w:val="00463B9A"/>
    <w:rsid w:val="00464159"/>
    <w:rsid w:val="0046489E"/>
    <w:rsid w:val="00464AD6"/>
    <w:rsid w:val="00465CB2"/>
    <w:rsid w:val="00466160"/>
    <w:rsid w:val="00470295"/>
    <w:rsid w:val="004715CB"/>
    <w:rsid w:val="00471CFE"/>
    <w:rsid w:val="00472EE9"/>
    <w:rsid w:val="00472EFE"/>
    <w:rsid w:val="00472FB8"/>
    <w:rsid w:val="004738B3"/>
    <w:rsid w:val="004741A0"/>
    <w:rsid w:val="00474A30"/>
    <w:rsid w:val="0047521B"/>
    <w:rsid w:val="00475488"/>
    <w:rsid w:val="00475847"/>
    <w:rsid w:val="004759D2"/>
    <w:rsid w:val="00475B35"/>
    <w:rsid w:val="00475EE5"/>
    <w:rsid w:val="004770B7"/>
    <w:rsid w:val="004775D8"/>
    <w:rsid w:val="00480EFD"/>
    <w:rsid w:val="00481551"/>
    <w:rsid w:val="00481951"/>
    <w:rsid w:val="00481EC4"/>
    <w:rsid w:val="0048284D"/>
    <w:rsid w:val="004833D7"/>
    <w:rsid w:val="0048360A"/>
    <w:rsid w:val="00484513"/>
    <w:rsid w:val="004861E9"/>
    <w:rsid w:val="004865AC"/>
    <w:rsid w:val="004865BA"/>
    <w:rsid w:val="0048671B"/>
    <w:rsid w:val="00486F0B"/>
    <w:rsid w:val="0048734C"/>
    <w:rsid w:val="00490091"/>
    <w:rsid w:val="00490478"/>
    <w:rsid w:val="00490666"/>
    <w:rsid w:val="004907CF"/>
    <w:rsid w:val="00490EFC"/>
    <w:rsid w:val="004914E7"/>
    <w:rsid w:val="004923C6"/>
    <w:rsid w:val="0049259E"/>
    <w:rsid w:val="00493A80"/>
    <w:rsid w:val="00493ECF"/>
    <w:rsid w:val="00495731"/>
    <w:rsid w:val="00495F58"/>
    <w:rsid w:val="00496E58"/>
    <w:rsid w:val="004971CB"/>
    <w:rsid w:val="00497BBD"/>
    <w:rsid w:val="00497D28"/>
    <w:rsid w:val="00497D3B"/>
    <w:rsid w:val="004A0930"/>
    <w:rsid w:val="004A0CAE"/>
    <w:rsid w:val="004A0E0E"/>
    <w:rsid w:val="004A12E5"/>
    <w:rsid w:val="004A24D1"/>
    <w:rsid w:val="004A2507"/>
    <w:rsid w:val="004A2F44"/>
    <w:rsid w:val="004A328E"/>
    <w:rsid w:val="004A34F3"/>
    <w:rsid w:val="004A3B3E"/>
    <w:rsid w:val="004A411C"/>
    <w:rsid w:val="004A54E7"/>
    <w:rsid w:val="004A62F3"/>
    <w:rsid w:val="004A6C67"/>
    <w:rsid w:val="004A7084"/>
    <w:rsid w:val="004A70BA"/>
    <w:rsid w:val="004A7B87"/>
    <w:rsid w:val="004A7FE5"/>
    <w:rsid w:val="004B0B62"/>
    <w:rsid w:val="004B1863"/>
    <w:rsid w:val="004B1A55"/>
    <w:rsid w:val="004B1D50"/>
    <w:rsid w:val="004B2A29"/>
    <w:rsid w:val="004B34DC"/>
    <w:rsid w:val="004B4121"/>
    <w:rsid w:val="004B4E73"/>
    <w:rsid w:val="004B51DD"/>
    <w:rsid w:val="004B529D"/>
    <w:rsid w:val="004B5A8C"/>
    <w:rsid w:val="004B5CE4"/>
    <w:rsid w:val="004B5DEA"/>
    <w:rsid w:val="004B6371"/>
    <w:rsid w:val="004B6565"/>
    <w:rsid w:val="004B699A"/>
    <w:rsid w:val="004B6C1A"/>
    <w:rsid w:val="004B6C9E"/>
    <w:rsid w:val="004B708F"/>
    <w:rsid w:val="004B73C9"/>
    <w:rsid w:val="004B7415"/>
    <w:rsid w:val="004C070B"/>
    <w:rsid w:val="004C07AF"/>
    <w:rsid w:val="004C097E"/>
    <w:rsid w:val="004C0B7D"/>
    <w:rsid w:val="004C1478"/>
    <w:rsid w:val="004C182E"/>
    <w:rsid w:val="004C1F3B"/>
    <w:rsid w:val="004C220D"/>
    <w:rsid w:val="004C299D"/>
    <w:rsid w:val="004C30F0"/>
    <w:rsid w:val="004C3DD0"/>
    <w:rsid w:val="004C5213"/>
    <w:rsid w:val="004C6318"/>
    <w:rsid w:val="004C6EC6"/>
    <w:rsid w:val="004C775C"/>
    <w:rsid w:val="004D1144"/>
    <w:rsid w:val="004D3B59"/>
    <w:rsid w:val="004D3ECD"/>
    <w:rsid w:val="004D4345"/>
    <w:rsid w:val="004D4BCB"/>
    <w:rsid w:val="004D4F5F"/>
    <w:rsid w:val="004D53AE"/>
    <w:rsid w:val="004D54A0"/>
    <w:rsid w:val="004D5E96"/>
    <w:rsid w:val="004D7CAB"/>
    <w:rsid w:val="004E0292"/>
    <w:rsid w:val="004E10CC"/>
    <w:rsid w:val="004E1107"/>
    <w:rsid w:val="004E1A70"/>
    <w:rsid w:val="004E1ED9"/>
    <w:rsid w:val="004E31D3"/>
    <w:rsid w:val="004E37B0"/>
    <w:rsid w:val="004E4008"/>
    <w:rsid w:val="004E4239"/>
    <w:rsid w:val="004E48AA"/>
    <w:rsid w:val="004E68CE"/>
    <w:rsid w:val="004E68E6"/>
    <w:rsid w:val="004E7651"/>
    <w:rsid w:val="004E776C"/>
    <w:rsid w:val="004F00C0"/>
    <w:rsid w:val="004F036B"/>
    <w:rsid w:val="004F0465"/>
    <w:rsid w:val="004F0965"/>
    <w:rsid w:val="004F163C"/>
    <w:rsid w:val="004F277E"/>
    <w:rsid w:val="004F2F8A"/>
    <w:rsid w:val="004F3411"/>
    <w:rsid w:val="004F479D"/>
    <w:rsid w:val="004F4D19"/>
    <w:rsid w:val="004F4F15"/>
    <w:rsid w:val="004F511D"/>
    <w:rsid w:val="004F53D6"/>
    <w:rsid w:val="004F58B8"/>
    <w:rsid w:val="004F6162"/>
    <w:rsid w:val="004F6BE8"/>
    <w:rsid w:val="004F71EA"/>
    <w:rsid w:val="004F7999"/>
    <w:rsid w:val="004F7D30"/>
    <w:rsid w:val="004F7D65"/>
    <w:rsid w:val="00500A52"/>
    <w:rsid w:val="00500F83"/>
    <w:rsid w:val="005016E8"/>
    <w:rsid w:val="005018DE"/>
    <w:rsid w:val="00501BA3"/>
    <w:rsid w:val="00502C5D"/>
    <w:rsid w:val="00503C56"/>
    <w:rsid w:val="00503D45"/>
    <w:rsid w:val="00503FA7"/>
    <w:rsid w:val="005048E5"/>
    <w:rsid w:val="00504992"/>
    <w:rsid w:val="005049C9"/>
    <w:rsid w:val="0050518A"/>
    <w:rsid w:val="00506CD1"/>
    <w:rsid w:val="0050747F"/>
    <w:rsid w:val="00510201"/>
    <w:rsid w:val="005107EB"/>
    <w:rsid w:val="00510EC0"/>
    <w:rsid w:val="00510FA5"/>
    <w:rsid w:val="0051144E"/>
    <w:rsid w:val="0051387E"/>
    <w:rsid w:val="0051439C"/>
    <w:rsid w:val="0051479F"/>
    <w:rsid w:val="00515351"/>
    <w:rsid w:val="005158E7"/>
    <w:rsid w:val="0051661D"/>
    <w:rsid w:val="00516D1D"/>
    <w:rsid w:val="00517246"/>
    <w:rsid w:val="0051738D"/>
    <w:rsid w:val="00517677"/>
    <w:rsid w:val="005205BA"/>
    <w:rsid w:val="00520779"/>
    <w:rsid w:val="00521C3F"/>
    <w:rsid w:val="005220AD"/>
    <w:rsid w:val="00523988"/>
    <w:rsid w:val="00523B13"/>
    <w:rsid w:val="00523E2C"/>
    <w:rsid w:val="0052492F"/>
    <w:rsid w:val="00524A8F"/>
    <w:rsid w:val="0052657B"/>
    <w:rsid w:val="00526624"/>
    <w:rsid w:val="00527509"/>
    <w:rsid w:val="00527999"/>
    <w:rsid w:val="00530A7E"/>
    <w:rsid w:val="005348A9"/>
    <w:rsid w:val="00534A80"/>
    <w:rsid w:val="00534D70"/>
    <w:rsid w:val="005351F9"/>
    <w:rsid w:val="00535750"/>
    <w:rsid w:val="00535D63"/>
    <w:rsid w:val="005363AA"/>
    <w:rsid w:val="00536551"/>
    <w:rsid w:val="005370E8"/>
    <w:rsid w:val="00537C45"/>
    <w:rsid w:val="00540733"/>
    <w:rsid w:val="00543D41"/>
    <w:rsid w:val="00543DCE"/>
    <w:rsid w:val="00544147"/>
    <w:rsid w:val="005450C5"/>
    <w:rsid w:val="005452CD"/>
    <w:rsid w:val="00545406"/>
    <w:rsid w:val="005454EE"/>
    <w:rsid w:val="005465EF"/>
    <w:rsid w:val="0055025C"/>
    <w:rsid w:val="00550BA8"/>
    <w:rsid w:val="005517B6"/>
    <w:rsid w:val="0055290E"/>
    <w:rsid w:val="005529C8"/>
    <w:rsid w:val="00552CD0"/>
    <w:rsid w:val="00552CF9"/>
    <w:rsid w:val="0055584C"/>
    <w:rsid w:val="0055630B"/>
    <w:rsid w:val="0055639C"/>
    <w:rsid w:val="005575A8"/>
    <w:rsid w:val="00557D60"/>
    <w:rsid w:val="00557F19"/>
    <w:rsid w:val="00560508"/>
    <w:rsid w:val="0056157E"/>
    <w:rsid w:val="00561B73"/>
    <w:rsid w:val="005631FD"/>
    <w:rsid w:val="005634C8"/>
    <w:rsid w:val="00564209"/>
    <w:rsid w:val="00564CE7"/>
    <w:rsid w:val="00565942"/>
    <w:rsid w:val="00566233"/>
    <w:rsid w:val="0056762D"/>
    <w:rsid w:val="00567CEE"/>
    <w:rsid w:val="00570324"/>
    <w:rsid w:val="00570950"/>
    <w:rsid w:val="00571AB5"/>
    <w:rsid w:val="00571E11"/>
    <w:rsid w:val="00572D4E"/>
    <w:rsid w:val="005734D0"/>
    <w:rsid w:val="00573E6D"/>
    <w:rsid w:val="00574AEF"/>
    <w:rsid w:val="00574F84"/>
    <w:rsid w:val="005758EA"/>
    <w:rsid w:val="00576137"/>
    <w:rsid w:val="00576825"/>
    <w:rsid w:val="0057775E"/>
    <w:rsid w:val="005819BB"/>
    <w:rsid w:val="00582206"/>
    <w:rsid w:val="00582448"/>
    <w:rsid w:val="00582DC3"/>
    <w:rsid w:val="00582F30"/>
    <w:rsid w:val="00582FBA"/>
    <w:rsid w:val="0058368A"/>
    <w:rsid w:val="00583B28"/>
    <w:rsid w:val="00583B57"/>
    <w:rsid w:val="00583E60"/>
    <w:rsid w:val="00583F02"/>
    <w:rsid w:val="005845E1"/>
    <w:rsid w:val="005851DE"/>
    <w:rsid w:val="005853CD"/>
    <w:rsid w:val="00586079"/>
    <w:rsid w:val="005863ED"/>
    <w:rsid w:val="00586539"/>
    <w:rsid w:val="00586E50"/>
    <w:rsid w:val="005874E0"/>
    <w:rsid w:val="0058794D"/>
    <w:rsid w:val="00590659"/>
    <w:rsid w:val="00590B93"/>
    <w:rsid w:val="00591F5D"/>
    <w:rsid w:val="0059236E"/>
    <w:rsid w:val="00592D95"/>
    <w:rsid w:val="00593048"/>
    <w:rsid w:val="0059307E"/>
    <w:rsid w:val="00593425"/>
    <w:rsid w:val="00593595"/>
    <w:rsid w:val="00593BE9"/>
    <w:rsid w:val="00593D93"/>
    <w:rsid w:val="00593FCA"/>
    <w:rsid w:val="005952AA"/>
    <w:rsid w:val="00596ED7"/>
    <w:rsid w:val="00596F79"/>
    <w:rsid w:val="005974B2"/>
    <w:rsid w:val="00597EBF"/>
    <w:rsid w:val="00597F5B"/>
    <w:rsid w:val="005A03A8"/>
    <w:rsid w:val="005A0711"/>
    <w:rsid w:val="005A0D5D"/>
    <w:rsid w:val="005A106D"/>
    <w:rsid w:val="005A12F6"/>
    <w:rsid w:val="005A1D66"/>
    <w:rsid w:val="005A1E5D"/>
    <w:rsid w:val="005A24D9"/>
    <w:rsid w:val="005A292B"/>
    <w:rsid w:val="005A2A92"/>
    <w:rsid w:val="005A3E1D"/>
    <w:rsid w:val="005A4A3E"/>
    <w:rsid w:val="005A4F41"/>
    <w:rsid w:val="005A5935"/>
    <w:rsid w:val="005A59E2"/>
    <w:rsid w:val="005A5E91"/>
    <w:rsid w:val="005A624E"/>
    <w:rsid w:val="005A6637"/>
    <w:rsid w:val="005A6AEC"/>
    <w:rsid w:val="005A6CB7"/>
    <w:rsid w:val="005A7A36"/>
    <w:rsid w:val="005A7EC6"/>
    <w:rsid w:val="005B0A4F"/>
    <w:rsid w:val="005B0D3A"/>
    <w:rsid w:val="005B21E5"/>
    <w:rsid w:val="005B2555"/>
    <w:rsid w:val="005B2B1C"/>
    <w:rsid w:val="005B3232"/>
    <w:rsid w:val="005B3B40"/>
    <w:rsid w:val="005B4464"/>
    <w:rsid w:val="005B5764"/>
    <w:rsid w:val="005B61C8"/>
    <w:rsid w:val="005B6853"/>
    <w:rsid w:val="005B7187"/>
    <w:rsid w:val="005B72A1"/>
    <w:rsid w:val="005B7706"/>
    <w:rsid w:val="005C0F52"/>
    <w:rsid w:val="005C0FB4"/>
    <w:rsid w:val="005C2589"/>
    <w:rsid w:val="005C29ED"/>
    <w:rsid w:val="005C37A5"/>
    <w:rsid w:val="005C3EBC"/>
    <w:rsid w:val="005C46FE"/>
    <w:rsid w:val="005C799E"/>
    <w:rsid w:val="005C79F2"/>
    <w:rsid w:val="005D029A"/>
    <w:rsid w:val="005D02D8"/>
    <w:rsid w:val="005D0E3F"/>
    <w:rsid w:val="005D10E5"/>
    <w:rsid w:val="005D2855"/>
    <w:rsid w:val="005D29A3"/>
    <w:rsid w:val="005D2A92"/>
    <w:rsid w:val="005D319A"/>
    <w:rsid w:val="005D3597"/>
    <w:rsid w:val="005D35CE"/>
    <w:rsid w:val="005D4B30"/>
    <w:rsid w:val="005D643C"/>
    <w:rsid w:val="005D6635"/>
    <w:rsid w:val="005D671C"/>
    <w:rsid w:val="005D743B"/>
    <w:rsid w:val="005D7A5D"/>
    <w:rsid w:val="005D7B30"/>
    <w:rsid w:val="005E0054"/>
    <w:rsid w:val="005E017B"/>
    <w:rsid w:val="005E096E"/>
    <w:rsid w:val="005E1D40"/>
    <w:rsid w:val="005E275B"/>
    <w:rsid w:val="005E2D2C"/>
    <w:rsid w:val="005E31BF"/>
    <w:rsid w:val="005E3302"/>
    <w:rsid w:val="005E3C81"/>
    <w:rsid w:val="005E4F7A"/>
    <w:rsid w:val="005E609E"/>
    <w:rsid w:val="005E6FD1"/>
    <w:rsid w:val="005E79C0"/>
    <w:rsid w:val="005F0ACE"/>
    <w:rsid w:val="005F1624"/>
    <w:rsid w:val="005F16AD"/>
    <w:rsid w:val="005F3A06"/>
    <w:rsid w:val="005F3B51"/>
    <w:rsid w:val="005F3C0B"/>
    <w:rsid w:val="005F4C4C"/>
    <w:rsid w:val="005F4FA5"/>
    <w:rsid w:val="005F62BB"/>
    <w:rsid w:val="005F69EF"/>
    <w:rsid w:val="005F6CA5"/>
    <w:rsid w:val="005F752A"/>
    <w:rsid w:val="005F7F87"/>
    <w:rsid w:val="006000AC"/>
    <w:rsid w:val="00600C21"/>
    <w:rsid w:val="00601474"/>
    <w:rsid w:val="00602C25"/>
    <w:rsid w:val="006030DC"/>
    <w:rsid w:val="00603252"/>
    <w:rsid w:val="006038FF"/>
    <w:rsid w:val="00603B43"/>
    <w:rsid w:val="006042A8"/>
    <w:rsid w:val="0060438E"/>
    <w:rsid w:val="0060512B"/>
    <w:rsid w:val="00606943"/>
    <w:rsid w:val="006075F8"/>
    <w:rsid w:val="00607C42"/>
    <w:rsid w:val="00610AF8"/>
    <w:rsid w:val="006113C9"/>
    <w:rsid w:val="006116DE"/>
    <w:rsid w:val="00614503"/>
    <w:rsid w:val="00615B50"/>
    <w:rsid w:val="00615C2A"/>
    <w:rsid w:val="0061642F"/>
    <w:rsid w:val="0061658C"/>
    <w:rsid w:val="006171B3"/>
    <w:rsid w:val="006173A3"/>
    <w:rsid w:val="00620893"/>
    <w:rsid w:val="00620AEA"/>
    <w:rsid w:val="0062101C"/>
    <w:rsid w:val="00623220"/>
    <w:rsid w:val="00627ABF"/>
    <w:rsid w:val="006303C1"/>
    <w:rsid w:val="006305A2"/>
    <w:rsid w:val="00631D8F"/>
    <w:rsid w:val="00631FE1"/>
    <w:rsid w:val="006326C6"/>
    <w:rsid w:val="00632800"/>
    <w:rsid w:val="00632A2A"/>
    <w:rsid w:val="006338C7"/>
    <w:rsid w:val="00634E21"/>
    <w:rsid w:val="00635353"/>
    <w:rsid w:val="00635D44"/>
    <w:rsid w:val="006365A4"/>
    <w:rsid w:val="0064074B"/>
    <w:rsid w:val="006407A5"/>
    <w:rsid w:val="00640DD6"/>
    <w:rsid w:val="00640EA1"/>
    <w:rsid w:val="0064123C"/>
    <w:rsid w:val="006414D4"/>
    <w:rsid w:val="00642287"/>
    <w:rsid w:val="006428AA"/>
    <w:rsid w:val="0064375F"/>
    <w:rsid w:val="00643823"/>
    <w:rsid w:val="00643980"/>
    <w:rsid w:val="00644397"/>
    <w:rsid w:val="006445ED"/>
    <w:rsid w:val="00645730"/>
    <w:rsid w:val="00645F46"/>
    <w:rsid w:val="006464CB"/>
    <w:rsid w:val="00646A79"/>
    <w:rsid w:val="0065089B"/>
    <w:rsid w:val="00650E2E"/>
    <w:rsid w:val="006514D0"/>
    <w:rsid w:val="00651538"/>
    <w:rsid w:val="006516B7"/>
    <w:rsid w:val="00653D56"/>
    <w:rsid w:val="006554E3"/>
    <w:rsid w:val="00655D04"/>
    <w:rsid w:val="00656395"/>
    <w:rsid w:val="00656659"/>
    <w:rsid w:val="00656704"/>
    <w:rsid w:val="00656D96"/>
    <w:rsid w:val="00660096"/>
    <w:rsid w:val="00660654"/>
    <w:rsid w:val="006621EB"/>
    <w:rsid w:val="00662D05"/>
    <w:rsid w:val="006632D4"/>
    <w:rsid w:val="006634A8"/>
    <w:rsid w:val="006648A9"/>
    <w:rsid w:val="00664E9F"/>
    <w:rsid w:val="0066581A"/>
    <w:rsid w:val="006659A6"/>
    <w:rsid w:val="006659A7"/>
    <w:rsid w:val="00665DF1"/>
    <w:rsid w:val="00666B87"/>
    <w:rsid w:val="006678C8"/>
    <w:rsid w:val="00667B88"/>
    <w:rsid w:val="00670999"/>
    <w:rsid w:val="00670D62"/>
    <w:rsid w:val="00672C9A"/>
    <w:rsid w:val="00673745"/>
    <w:rsid w:val="006747D2"/>
    <w:rsid w:val="00675250"/>
    <w:rsid w:val="0067562C"/>
    <w:rsid w:val="00675745"/>
    <w:rsid w:val="006758C9"/>
    <w:rsid w:val="00675AB4"/>
    <w:rsid w:val="006769F2"/>
    <w:rsid w:val="006773AE"/>
    <w:rsid w:val="00677BF1"/>
    <w:rsid w:val="00677FD6"/>
    <w:rsid w:val="00680B96"/>
    <w:rsid w:val="0068140C"/>
    <w:rsid w:val="0068292C"/>
    <w:rsid w:val="0068299E"/>
    <w:rsid w:val="006829F8"/>
    <w:rsid w:val="00684467"/>
    <w:rsid w:val="006845CD"/>
    <w:rsid w:val="00684748"/>
    <w:rsid w:val="006850E9"/>
    <w:rsid w:val="0068551C"/>
    <w:rsid w:val="006870B6"/>
    <w:rsid w:val="00687F33"/>
    <w:rsid w:val="0069030A"/>
    <w:rsid w:val="00690DAB"/>
    <w:rsid w:val="0069174B"/>
    <w:rsid w:val="00692F21"/>
    <w:rsid w:val="006941CC"/>
    <w:rsid w:val="00696854"/>
    <w:rsid w:val="00697500"/>
    <w:rsid w:val="006976EF"/>
    <w:rsid w:val="0069780A"/>
    <w:rsid w:val="00697E16"/>
    <w:rsid w:val="006A04EE"/>
    <w:rsid w:val="006A0EC5"/>
    <w:rsid w:val="006A0EDD"/>
    <w:rsid w:val="006A1301"/>
    <w:rsid w:val="006A16CA"/>
    <w:rsid w:val="006A1CE6"/>
    <w:rsid w:val="006A24A9"/>
    <w:rsid w:val="006A25E2"/>
    <w:rsid w:val="006A425E"/>
    <w:rsid w:val="006A4276"/>
    <w:rsid w:val="006A470E"/>
    <w:rsid w:val="006A4B50"/>
    <w:rsid w:val="006A5195"/>
    <w:rsid w:val="006A52A8"/>
    <w:rsid w:val="006A5B10"/>
    <w:rsid w:val="006A5D0D"/>
    <w:rsid w:val="006A5FC3"/>
    <w:rsid w:val="006A6012"/>
    <w:rsid w:val="006B0743"/>
    <w:rsid w:val="006B097F"/>
    <w:rsid w:val="006B1B83"/>
    <w:rsid w:val="006B1F20"/>
    <w:rsid w:val="006B1FA5"/>
    <w:rsid w:val="006B1FF1"/>
    <w:rsid w:val="006B252B"/>
    <w:rsid w:val="006B2B59"/>
    <w:rsid w:val="006B3CD0"/>
    <w:rsid w:val="006B44E6"/>
    <w:rsid w:val="006B4D8C"/>
    <w:rsid w:val="006B6407"/>
    <w:rsid w:val="006B65AB"/>
    <w:rsid w:val="006B6675"/>
    <w:rsid w:val="006B6FEE"/>
    <w:rsid w:val="006B710A"/>
    <w:rsid w:val="006B713B"/>
    <w:rsid w:val="006B79FA"/>
    <w:rsid w:val="006B7B22"/>
    <w:rsid w:val="006C03EA"/>
    <w:rsid w:val="006C05AE"/>
    <w:rsid w:val="006C0972"/>
    <w:rsid w:val="006C1405"/>
    <w:rsid w:val="006C18D6"/>
    <w:rsid w:val="006C1CF1"/>
    <w:rsid w:val="006C2145"/>
    <w:rsid w:val="006C2F03"/>
    <w:rsid w:val="006C349C"/>
    <w:rsid w:val="006C3905"/>
    <w:rsid w:val="006C46B5"/>
    <w:rsid w:val="006C480F"/>
    <w:rsid w:val="006C4E64"/>
    <w:rsid w:val="006C527C"/>
    <w:rsid w:val="006C5816"/>
    <w:rsid w:val="006C5EA9"/>
    <w:rsid w:val="006C62EC"/>
    <w:rsid w:val="006C648D"/>
    <w:rsid w:val="006C6D29"/>
    <w:rsid w:val="006C70CF"/>
    <w:rsid w:val="006D0913"/>
    <w:rsid w:val="006D12F5"/>
    <w:rsid w:val="006D1D90"/>
    <w:rsid w:val="006D21B3"/>
    <w:rsid w:val="006D2554"/>
    <w:rsid w:val="006D297D"/>
    <w:rsid w:val="006D2AB9"/>
    <w:rsid w:val="006D3A63"/>
    <w:rsid w:val="006D3DDB"/>
    <w:rsid w:val="006D50DF"/>
    <w:rsid w:val="006D5848"/>
    <w:rsid w:val="006D6639"/>
    <w:rsid w:val="006D6724"/>
    <w:rsid w:val="006D692A"/>
    <w:rsid w:val="006D6934"/>
    <w:rsid w:val="006D6B6C"/>
    <w:rsid w:val="006D6C64"/>
    <w:rsid w:val="006D73CD"/>
    <w:rsid w:val="006D7847"/>
    <w:rsid w:val="006D7D71"/>
    <w:rsid w:val="006E0106"/>
    <w:rsid w:val="006E05B5"/>
    <w:rsid w:val="006E087B"/>
    <w:rsid w:val="006E08F8"/>
    <w:rsid w:val="006E0D71"/>
    <w:rsid w:val="006E3BE8"/>
    <w:rsid w:val="006E3F91"/>
    <w:rsid w:val="006E5354"/>
    <w:rsid w:val="006E6782"/>
    <w:rsid w:val="006E679E"/>
    <w:rsid w:val="006E6803"/>
    <w:rsid w:val="006E6F1F"/>
    <w:rsid w:val="006E75F7"/>
    <w:rsid w:val="006F1027"/>
    <w:rsid w:val="006F1049"/>
    <w:rsid w:val="006F1AC1"/>
    <w:rsid w:val="006F2BF6"/>
    <w:rsid w:val="006F2E55"/>
    <w:rsid w:val="006F2FA2"/>
    <w:rsid w:val="006F3407"/>
    <w:rsid w:val="006F3756"/>
    <w:rsid w:val="006F3B2D"/>
    <w:rsid w:val="006F448A"/>
    <w:rsid w:val="006F46BD"/>
    <w:rsid w:val="006F48B7"/>
    <w:rsid w:val="006F4D7B"/>
    <w:rsid w:val="006F5310"/>
    <w:rsid w:val="006F5D4C"/>
    <w:rsid w:val="006F62D6"/>
    <w:rsid w:val="006F6AA1"/>
    <w:rsid w:val="006F7659"/>
    <w:rsid w:val="00700116"/>
    <w:rsid w:val="00700EA2"/>
    <w:rsid w:val="0070106F"/>
    <w:rsid w:val="007019BB"/>
    <w:rsid w:val="00701EE0"/>
    <w:rsid w:val="007026D3"/>
    <w:rsid w:val="00702703"/>
    <w:rsid w:val="00702C89"/>
    <w:rsid w:val="007036D9"/>
    <w:rsid w:val="00703802"/>
    <w:rsid w:val="00703865"/>
    <w:rsid w:val="00705526"/>
    <w:rsid w:val="007062A8"/>
    <w:rsid w:val="007064FF"/>
    <w:rsid w:val="00706CE4"/>
    <w:rsid w:val="00706DFA"/>
    <w:rsid w:val="0071014B"/>
    <w:rsid w:val="007123C5"/>
    <w:rsid w:val="00712A7A"/>
    <w:rsid w:val="007131CE"/>
    <w:rsid w:val="007158F9"/>
    <w:rsid w:val="00715CCB"/>
    <w:rsid w:val="007161AC"/>
    <w:rsid w:val="00716710"/>
    <w:rsid w:val="007168F7"/>
    <w:rsid w:val="00716AEA"/>
    <w:rsid w:val="00716BF5"/>
    <w:rsid w:val="00716F44"/>
    <w:rsid w:val="0071726A"/>
    <w:rsid w:val="007173F2"/>
    <w:rsid w:val="00717F53"/>
    <w:rsid w:val="0072076D"/>
    <w:rsid w:val="007207AB"/>
    <w:rsid w:val="007223B8"/>
    <w:rsid w:val="00722A1F"/>
    <w:rsid w:val="007232F6"/>
    <w:rsid w:val="00723639"/>
    <w:rsid w:val="007236A5"/>
    <w:rsid w:val="00723CED"/>
    <w:rsid w:val="00723EAC"/>
    <w:rsid w:val="00724051"/>
    <w:rsid w:val="0072427C"/>
    <w:rsid w:val="00725250"/>
    <w:rsid w:val="0072565C"/>
    <w:rsid w:val="00725A3B"/>
    <w:rsid w:val="007263BC"/>
    <w:rsid w:val="007263E5"/>
    <w:rsid w:val="00726D46"/>
    <w:rsid w:val="00726F4D"/>
    <w:rsid w:val="00727CFB"/>
    <w:rsid w:val="00730144"/>
    <w:rsid w:val="0073028E"/>
    <w:rsid w:val="007302C3"/>
    <w:rsid w:val="007312B8"/>
    <w:rsid w:val="00731607"/>
    <w:rsid w:val="00731F87"/>
    <w:rsid w:val="00732B7A"/>
    <w:rsid w:val="00733CC9"/>
    <w:rsid w:val="0073433F"/>
    <w:rsid w:val="00734E61"/>
    <w:rsid w:val="00735192"/>
    <w:rsid w:val="00735227"/>
    <w:rsid w:val="00735834"/>
    <w:rsid w:val="007362BE"/>
    <w:rsid w:val="007362DD"/>
    <w:rsid w:val="0073643A"/>
    <w:rsid w:val="00736F07"/>
    <w:rsid w:val="00737857"/>
    <w:rsid w:val="00737B31"/>
    <w:rsid w:val="00737D6C"/>
    <w:rsid w:val="007413B6"/>
    <w:rsid w:val="00741965"/>
    <w:rsid w:val="00741B02"/>
    <w:rsid w:val="00742A35"/>
    <w:rsid w:val="00742A36"/>
    <w:rsid w:val="00742E80"/>
    <w:rsid w:val="007430EC"/>
    <w:rsid w:val="00743487"/>
    <w:rsid w:val="00743CB5"/>
    <w:rsid w:val="00744AE3"/>
    <w:rsid w:val="0074553A"/>
    <w:rsid w:val="007461DD"/>
    <w:rsid w:val="00746872"/>
    <w:rsid w:val="007468EF"/>
    <w:rsid w:val="00747A13"/>
    <w:rsid w:val="00747C02"/>
    <w:rsid w:val="00747CA3"/>
    <w:rsid w:val="00752135"/>
    <w:rsid w:val="007539CE"/>
    <w:rsid w:val="00754D03"/>
    <w:rsid w:val="00754FAB"/>
    <w:rsid w:val="0075525E"/>
    <w:rsid w:val="00755A5E"/>
    <w:rsid w:val="00755C38"/>
    <w:rsid w:val="007564D4"/>
    <w:rsid w:val="007567EA"/>
    <w:rsid w:val="00757039"/>
    <w:rsid w:val="0075711E"/>
    <w:rsid w:val="007609F0"/>
    <w:rsid w:val="00760DFE"/>
    <w:rsid w:val="007613CB"/>
    <w:rsid w:val="0076170A"/>
    <w:rsid w:val="007619D1"/>
    <w:rsid w:val="00761E5F"/>
    <w:rsid w:val="00762305"/>
    <w:rsid w:val="0076272A"/>
    <w:rsid w:val="00762AC7"/>
    <w:rsid w:val="00763CD7"/>
    <w:rsid w:val="00764146"/>
    <w:rsid w:val="0076439C"/>
    <w:rsid w:val="007645FE"/>
    <w:rsid w:val="00765897"/>
    <w:rsid w:val="00766749"/>
    <w:rsid w:val="0076731F"/>
    <w:rsid w:val="00767ECF"/>
    <w:rsid w:val="0077077A"/>
    <w:rsid w:val="00770C43"/>
    <w:rsid w:val="00771348"/>
    <w:rsid w:val="00771FD7"/>
    <w:rsid w:val="00772193"/>
    <w:rsid w:val="00772846"/>
    <w:rsid w:val="0077289D"/>
    <w:rsid w:val="00772C91"/>
    <w:rsid w:val="00772D14"/>
    <w:rsid w:val="00773042"/>
    <w:rsid w:val="00773F5A"/>
    <w:rsid w:val="0077520C"/>
    <w:rsid w:val="00775993"/>
    <w:rsid w:val="00775BC5"/>
    <w:rsid w:val="00775BFE"/>
    <w:rsid w:val="00775C65"/>
    <w:rsid w:val="00776805"/>
    <w:rsid w:val="0077760C"/>
    <w:rsid w:val="00780977"/>
    <w:rsid w:val="00780BF2"/>
    <w:rsid w:val="00781820"/>
    <w:rsid w:val="007818A8"/>
    <w:rsid w:val="00782723"/>
    <w:rsid w:val="00782839"/>
    <w:rsid w:val="00782A02"/>
    <w:rsid w:val="00783003"/>
    <w:rsid w:val="007839CC"/>
    <w:rsid w:val="0078504C"/>
    <w:rsid w:val="00785181"/>
    <w:rsid w:val="00786C1F"/>
    <w:rsid w:val="007877B7"/>
    <w:rsid w:val="007878BC"/>
    <w:rsid w:val="00787915"/>
    <w:rsid w:val="007900A7"/>
    <w:rsid w:val="0079014F"/>
    <w:rsid w:val="007903E7"/>
    <w:rsid w:val="00790AA9"/>
    <w:rsid w:val="00791B19"/>
    <w:rsid w:val="00792056"/>
    <w:rsid w:val="00793606"/>
    <w:rsid w:val="007936B8"/>
    <w:rsid w:val="007941B0"/>
    <w:rsid w:val="00794366"/>
    <w:rsid w:val="007943FD"/>
    <w:rsid w:val="0079473E"/>
    <w:rsid w:val="00794F15"/>
    <w:rsid w:val="007957EF"/>
    <w:rsid w:val="00796815"/>
    <w:rsid w:val="007977B8"/>
    <w:rsid w:val="007A17D0"/>
    <w:rsid w:val="007A1AE2"/>
    <w:rsid w:val="007A1FEE"/>
    <w:rsid w:val="007A28AD"/>
    <w:rsid w:val="007A3091"/>
    <w:rsid w:val="007A3176"/>
    <w:rsid w:val="007A3AEF"/>
    <w:rsid w:val="007A60F5"/>
    <w:rsid w:val="007A6298"/>
    <w:rsid w:val="007A64DE"/>
    <w:rsid w:val="007A6BFC"/>
    <w:rsid w:val="007A6DC7"/>
    <w:rsid w:val="007A7E6E"/>
    <w:rsid w:val="007B1AC7"/>
    <w:rsid w:val="007B1E5C"/>
    <w:rsid w:val="007B1E9E"/>
    <w:rsid w:val="007B24B8"/>
    <w:rsid w:val="007B2874"/>
    <w:rsid w:val="007B438F"/>
    <w:rsid w:val="007B4B20"/>
    <w:rsid w:val="007B542B"/>
    <w:rsid w:val="007B5914"/>
    <w:rsid w:val="007B5AE6"/>
    <w:rsid w:val="007B5E49"/>
    <w:rsid w:val="007B6ECD"/>
    <w:rsid w:val="007C18BE"/>
    <w:rsid w:val="007C198D"/>
    <w:rsid w:val="007C204D"/>
    <w:rsid w:val="007C3667"/>
    <w:rsid w:val="007C37C0"/>
    <w:rsid w:val="007C4437"/>
    <w:rsid w:val="007C4FFE"/>
    <w:rsid w:val="007C5033"/>
    <w:rsid w:val="007C5361"/>
    <w:rsid w:val="007C5A37"/>
    <w:rsid w:val="007C7E2B"/>
    <w:rsid w:val="007C7FFC"/>
    <w:rsid w:val="007D0032"/>
    <w:rsid w:val="007D14E2"/>
    <w:rsid w:val="007D1B3D"/>
    <w:rsid w:val="007D219D"/>
    <w:rsid w:val="007D2272"/>
    <w:rsid w:val="007D2C0E"/>
    <w:rsid w:val="007D2DD9"/>
    <w:rsid w:val="007D40B2"/>
    <w:rsid w:val="007D44E8"/>
    <w:rsid w:val="007D4F0D"/>
    <w:rsid w:val="007D5549"/>
    <w:rsid w:val="007D58FA"/>
    <w:rsid w:val="007D6A65"/>
    <w:rsid w:val="007D77BB"/>
    <w:rsid w:val="007D7D61"/>
    <w:rsid w:val="007D7E59"/>
    <w:rsid w:val="007E0B62"/>
    <w:rsid w:val="007E1325"/>
    <w:rsid w:val="007E132E"/>
    <w:rsid w:val="007E1F1D"/>
    <w:rsid w:val="007E258A"/>
    <w:rsid w:val="007E39AB"/>
    <w:rsid w:val="007E3AC5"/>
    <w:rsid w:val="007E3E8F"/>
    <w:rsid w:val="007E3EB0"/>
    <w:rsid w:val="007E4F42"/>
    <w:rsid w:val="007E524D"/>
    <w:rsid w:val="007E531D"/>
    <w:rsid w:val="007E6B1B"/>
    <w:rsid w:val="007E6E51"/>
    <w:rsid w:val="007E6E5C"/>
    <w:rsid w:val="007E6E8B"/>
    <w:rsid w:val="007E73FC"/>
    <w:rsid w:val="007E7EEA"/>
    <w:rsid w:val="007F0AA6"/>
    <w:rsid w:val="007F113B"/>
    <w:rsid w:val="007F26ED"/>
    <w:rsid w:val="007F2D65"/>
    <w:rsid w:val="007F3245"/>
    <w:rsid w:val="007F3288"/>
    <w:rsid w:val="007F3AAA"/>
    <w:rsid w:val="007F3C25"/>
    <w:rsid w:val="007F500D"/>
    <w:rsid w:val="007F57DC"/>
    <w:rsid w:val="007F7E46"/>
    <w:rsid w:val="00800316"/>
    <w:rsid w:val="00800CA2"/>
    <w:rsid w:val="008015BE"/>
    <w:rsid w:val="00801860"/>
    <w:rsid w:val="00801901"/>
    <w:rsid w:val="008024AE"/>
    <w:rsid w:val="00802E5A"/>
    <w:rsid w:val="0080477E"/>
    <w:rsid w:val="008048FD"/>
    <w:rsid w:val="00804A36"/>
    <w:rsid w:val="00804B01"/>
    <w:rsid w:val="00804C42"/>
    <w:rsid w:val="00805EB9"/>
    <w:rsid w:val="008062AD"/>
    <w:rsid w:val="00806539"/>
    <w:rsid w:val="0080734E"/>
    <w:rsid w:val="00810F69"/>
    <w:rsid w:val="00811955"/>
    <w:rsid w:val="00811B6F"/>
    <w:rsid w:val="0081202B"/>
    <w:rsid w:val="008120A2"/>
    <w:rsid w:val="00812671"/>
    <w:rsid w:val="00812A40"/>
    <w:rsid w:val="00812DF7"/>
    <w:rsid w:val="00815F18"/>
    <w:rsid w:val="00816052"/>
    <w:rsid w:val="0081651A"/>
    <w:rsid w:val="00816BFA"/>
    <w:rsid w:val="00816F63"/>
    <w:rsid w:val="008174C0"/>
    <w:rsid w:val="00817EAB"/>
    <w:rsid w:val="0082080A"/>
    <w:rsid w:val="008209D2"/>
    <w:rsid w:val="00820D04"/>
    <w:rsid w:val="00821182"/>
    <w:rsid w:val="00821FEF"/>
    <w:rsid w:val="00823328"/>
    <w:rsid w:val="00823911"/>
    <w:rsid w:val="00823E41"/>
    <w:rsid w:val="0082429E"/>
    <w:rsid w:val="00824BC7"/>
    <w:rsid w:val="0082557E"/>
    <w:rsid w:val="00825842"/>
    <w:rsid w:val="00825ADB"/>
    <w:rsid w:val="00826C4D"/>
    <w:rsid w:val="0083049E"/>
    <w:rsid w:val="00832BF5"/>
    <w:rsid w:val="008332E1"/>
    <w:rsid w:val="00833B5A"/>
    <w:rsid w:val="00834726"/>
    <w:rsid w:val="00834C80"/>
    <w:rsid w:val="0083536A"/>
    <w:rsid w:val="008353AD"/>
    <w:rsid w:val="00837041"/>
    <w:rsid w:val="00837D2D"/>
    <w:rsid w:val="00837F1A"/>
    <w:rsid w:val="00841476"/>
    <w:rsid w:val="0084238E"/>
    <w:rsid w:val="008438DB"/>
    <w:rsid w:val="008449D5"/>
    <w:rsid w:val="0084559A"/>
    <w:rsid w:val="00845BDB"/>
    <w:rsid w:val="00845C41"/>
    <w:rsid w:val="008463D6"/>
    <w:rsid w:val="008467AC"/>
    <w:rsid w:val="0084706A"/>
    <w:rsid w:val="00847381"/>
    <w:rsid w:val="008473F2"/>
    <w:rsid w:val="00850077"/>
    <w:rsid w:val="00850AEB"/>
    <w:rsid w:val="00850F61"/>
    <w:rsid w:val="00851868"/>
    <w:rsid w:val="00853034"/>
    <w:rsid w:val="00853691"/>
    <w:rsid w:val="00854C15"/>
    <w:rsid w:val="00854FAE"/>
    <w:rsid w:val="00855563"/>
    <w:rsid w:val="00857651"/>
    <w:rsid w:val="00857994"/>
    <w:rsid w:val="00857D5F"/>
    <w:rsid w:val="0086168E"/>
    <w:rsid w:val="00861A6F"/>
    <w:rsid w:val="00861D33"/>
    <w:rsid w:val="00862067"/>
    <w:rsid w:val="0086235C"/>
    <w:rsid w:val="008626DE"/>
    <w:rsid w:val="008642AF"/>
    <w:rsid w:val="00864CB1"/>
    <w:rsid w:val="00864DD4"/>
    <w:rsid w:val="00865F72"/>
    <w:rsid w:val="00865FC2"/>
    <w:rsid w:val="00866BB6"/>
    <w:rsid w:val="00867167"/>
    <w:rsid w:val="008672EC"/>
    <w:rsid w:val="00867663"/>
    <w:rsid w:val="008676B2"/>
    <w:rsid w:val="008679E7"/>
    <w:rsid w:val="00870181"/>
    <w:rsid w:val="008705C3"/>
    <w:rsid w:val="00871B0F"/>
    <w:rsid w:val="00871C97"/>
    <w:rsid w:val="00871E75"/>
    <w:rsid w:val="008720A2"/>
    <w:rsid w:val="0087210B"/>
    <w:rsid w:val="008728B8"/>
    <w:rsid w:val="00872F57"/>
    <w:rsid w:val="00873D44"/>
    <w:rsid w:val="00874115"/>
    <w:rsid w:val="00874CEE"/>
    <w:rsid w:val="0087573E"/>
    <w:rsid w:val="00876133"/>
    <w:rsid w:val="0087720C"/>
    <w:rsid w:val="00877514"/>
    <w:rsid w:val="00877925"/>
    <w:rsid w:val="008779EB"/>
    <w:rsid w:val="0088006F"/>
    <w:rsid w:val="00880386"/>
    <w:rsid w:val="008808EE"/>
    <w:rsid w:val="008818D1"/>
    <w:rsid w:val="00881DC4"/>
    <w:rsid w:val="0088247D"/>
    <w:rsid w:val="00882D71"/>
    <w:rsid w:val="00882F9F"/>
    <w:rsid w:val="008832F9"/>
    <w:rsid w:val="008838A5"/>
    <w:rsid w:val="008841C4"/>
    <w:rsid w:val="008842A4"/>
    <w:rsid w:val="00884429"/>
    <w:rsid w:val="00884675"/>
    <w:rsid w:val="00885710"/>
    <w:rsid w:val="00885731"/>
    <w:rsid w:val="00885CB9"/>
    <w:rsid w:val="008861D8"/>
    <w:rsid w:val="008865CC"/>
    <w:rsid w:val="00886A1E"/>
    <w:rsid w:val="00886F88"/>
    <w:rsid w:val="00886FEF"/>
    <w:rsid w:val="00887667"/>
    <w:rsid w:val="00887D98"/>
    <w:rsid w:val="00887E8E"/>
    <w:rsid w:val="008900FE"/>
    <w:rsid w:val="008901DC"/>
    <w:rsid w:val="00891819"/>
    <w:rsid w:val="00891CC7"/>
    <w:rsid w:val="00891D69"/>
    <w:rsid w:val="00892011"/>
    <w:rsid w:val="00892034"/>
    <w:rsid w:val="0089240F"/>
    <w:rsid w:val="00892BD5"/>
    <w:rsid w:val="00892FDD"/>
    <w:rsid w:val="008931A5"/>
    <w:rsid w:val="008931C4"/>
    <w:rsid w:val="008934AE"/>
    <w:rsid w:val="008939CF"/>
    <w:rsid w:val="00893A05"/>
    <w:rsid w:val="008942A9"/>
    <w:rsid w:val="008951B6"/>
    <w:rsid w:val="008952BF"/>
    <w:rsid w:val="00895C94"/>
    <w:rsid w:val="0089632C"/>
    <w:rsid w:val="008978F2"/>
    <w:rsid w:val="00897905"/>
    <w:rsid w:val="00897937"/>
    <w:rsid w:val="00897947"/>
    <w:rsid w:val="00897AA3"/>
    <w:rsid w:val="008A0077"/>
    <w:rsid w:val="008A0119"/>
    <w:rsid w:val="008A0927"/>
    <w:rsid w:val="008A160F"/>
    <w:rsid w:val="008A1AAB"/>
    <w:rsid w:val="008A3FD9"/>
    <w:rsid w:val="008A4330"/>
    <w:rsid w:val="008A4450"/>
    <w:rsid w:val="008A4825"/>
    <w:rsid w:val="008A4DE2"/>
    <w:rsid w:val="008A4ED0"/>
    <w:rsid w:val="008A4F27"/>
    <w:rsid w:val="008A5A50"/>
    <w:rsid w:val="008A62DA"/>
    <w:rsid w:val="008A6543"/>
    <w:rsid w:val="008A6EB8"/>
    <w:rsid w:val="008A7651"/>
    <w:rsid w:val="008B08B9"/>
    <w:rsid w:val="008B0B2C"/>
    <w:rsid w:val="008B0E87"/>
    <w:rsid w:val="008B15B7"/>
    <w:rsid w:val="008B2F3F"/>
    <w:rsid w:val="008B32F7"/>
    <w:rsid w:val="008B3810"/>
    <w:rsid w:val="008B447E"/>
    <w:rsid w:val="008B5D97"/>
    <w:rsid w:val="008B638A"/>
    <w:rsid w:val="008B7B74"/>
    <w:rsid w:val="008B7DCB"/>
    <w:rsid w:val="008C03DB"/>
    <w:rsid w:val="008C0B49"/>
    <w:rsid w:val="008C0E3A"/>
    <w:rsid w:val="008C11EE"/>
    <w:rsid w:val="008C1650"/>
    <w:rsid w:val="008C251F"/>
    <w:rsid w:val="008C2F55"/>
    <w:rsid w:val="008C4928"/>
    <w:rsid w:val="008C4F96"/>
    <w:rsid w:val="008C5294"/>
    <w:rsid w:val="008C52F7"/>
    <w:rsid w:val="008C5429"/>
    <w:rsid w:val="008C659F"/>
    <w:rsid w:val="008D0B05"/>
    <w:rsid w:val="008D20FC"/>
    <w:rsid w:val="008D2399"/>
    <w:rsid w:val="008D4C81"/>
    <w:rsid w:val="008D4FB7"/>
    <w:rsid w:val="008D5353"/>
    <w:rsid w:val="008D5387"/>
    <w:rsid w:val="008D5391"/>
    <w:rsid w:val="008D5DFC"/>
    <w:rsid w:val="008D6DE2"/>
    <w:rsid w:val="008D75AF"/>
    <w:rsid w:val="008D7AB7"/>
    <w:rsid w:val="008E0340"/>
    <w:rsid w:val="008E0ECE"/>
    <w:rsid w:val="008E1F44"/>
    <w:rsid w:val="008E1FA0"/>
    <w:rsid w:val="008E31BA"/>
    <w:rsid w:val="008E32DB"/>
    <w:rsid w:val="008E4424"/>
    <w:rsid w:val="008E46C0"/>
    <w:rsid w:val="008E486C"/>
    <w:rsid w:val="008E5DB7"/>
    <w:rsid w:val="008E6BAE"/>
    <w:rsid w:val="008E6C5B"/>
    <w:rsid w:val="008E708F"/>
    <w:rsid w:val="008E7370"/>
    <w:rsid w:val="008F091A"/>
    <w:rsid w:val="008F0CC3"/>
    <w:rsid w:val="008F1C8F"/>
    <w:rsid w:val="008F1E94"/>
    <w:rsid w:val="008F229C"/>
    <w:rsid w:val="008F2EF1"/>
    <w:rsid w:val="008F3499"/>
    <w:rsid w:val="008F4083"/>
    <w:rsid w:val="008F4200"/>
    <w:rsid w:val="008F47B7"/>
    <w:rsid w:val="008F557C"/>
    <w:rsid w:val="008F59BC"/>
    <w:rsid w:val="008F6003"/>
    <w:rsid w:val="008F6CCC"/>
    <w:rsid w:val="008F6F8E"/>
    <w:rsid w:val="008F783F"/>
    <w:rsid w:val="0090003F"/>
    <w:rsid w:val="009005A9"/>
    <w:rsid w:val="00900A62"/>
    <w:rsid w:val="009017BA"/>
    <w:rsid w:val="00902EC7"/>
    <w:rsid w:val="00904044"/>
    <w:rsid w:val="0090405D"/>
    <w:rsid w:val="00904C4F"/>
    <w:rsid w:val="0090533D"/>
    <w:rsid w:val="00905DA4"/>
    <w:rsid w:val="00905F9E"/>
    <w:rsid w:val="0091093C"/>
    <w:rsid w:val="00910AE0"/>
    <w:rsid w:val="009118A3"/>
    <w:rsid w:val="00911954"/>
    <w:rsid w:val="009120D8"/>
    <w:rsid w:val="0091222B"/>
    <w:rsid w:val="00912548"/>
    <w:rsid w:val="0091306C"/>
    <w:rsid w:val="00913386"/>
    <w:rsid w:val="009139F3"/>
    <w:rsid w:val="00914117"/>
    <w:rsid w:val="0091499F"/>
    <w:rsid w:val="00915887"/>
    <w:rsid w:val="00915B97"/>
    <w:rsid w:val="00915CB7"/>
    <w:rsid w:val="00916475"/>
    <w:rsid w:val="0091648E"/>
    <w:rsid w:val="00916AC7"/>
    <w:rsid w:val="00917CD5"/>
    <w:rsid w:val="00917EB2"/>
    <w:rsid w:val="009208FF"/>
    <w:rsid w:val="00920C9A"/>
    <w:rsid w:val="0092183C"/>
    <w:rsid w:val="00922BE8"/>
    <w:rsid w:val="0092325C"/>
    <w:rsid w:val="00923AD8"/>
    <w:rsid w:val="00923FBD"/>
    <w:rsid w:val="009254AC"/>
    <w:rsid w:val="0092558F"/>
    <w:rsid w:val="00925FAD"/>
    <w:rsid w:val="00926520"/>
    <w:rsid w:val="00926723"/>
    <w:rsid w:val="00926794"/>
    <w:rsid w:val="009269A8"/>
    <w:rsid w:val="00926B4D"/>
    <w:rsid w:val="00930D3B"/>
    <w:rsid w:val="00930DE7"/>
    <w:rsid w:val="009318FD"/>
    <w:rsid w:val="00932206"/>
    <w:rsid w:val="009328A1"/>
    <w:rsid w:val="00932B3D"/>
    <w:rsid w:val="009344CF"/>
    <w:rsid w:val="0093489B"/>
    <w:rsid w:val="009358D6"/>
    <w:rsid w:val="00935F69"/>
    <w:rsid w:val="00936445"/>
    <w:rsid w:val="009365CE"/>
    <w:rsid w:val="0093674B"/>
    <w:rsid w:val="00937427"/>
    <w:rsid w:val="00937CB7"/>
    <w:rsid w:val="00937D9D"/>
    <w:rsid w:val="00937E23"/>
    <w:rsid w:val="009402AD"/>
    <w:rsid w:val="00940447"/>
    <w:rsid w:val="009407E5"/>
    <w:rsid w:val="009410F6"/>
    <w:rsid w:val="009413AC"/>
    <w:rsid w:val="0094147A"/>
    <w:rsid w:val="00943D2F"/>
    <w:rsid w:val="00944F23"/>
    <w:rsid w:val="009450BE"/>
    <w:rsid w:val="00945760"/>
    <w:rsid w:val="00947574"/>
    <w:rsid w:val="00947FA4"/>
    <w:rsid w:val="00950731"/>
    <w:rsid w:val="00950F2C"/>
    <w:rsid w:val="00950F3C"/>
    <w:rsid w:val="0095247E"/>
    <w:rsid w:val="00952B05"/>
    <w:rsid w:val="00953166"/>
    <w:rsid w:val="00954885"/>
    <w:rsid w:val="00954EA0"/>
    <w:rsid w:val="0095523A"/>
    <w:rsid w:val="00955BF7"/>
    <w:rsid w:val="00955E16"/>
    <w:rsid w:val="00955EFC"/>
    <w:rsid w:val="0095612C"/>
    <w:rsid w:val="0095639A"/>
    <w:rsid w:val="0095639E"/>
    <w:rsid w:val="009563A2"/>
    <w:rsid w:val="0095654A"/>
    <w:rsid w:val="009601C7"/>
    <w:rsid w:val="0096024E"/>
    <w:rsid w:val="00960960"/>
    <w:rsid w:val="00960B0C"/>
    <w:rsid w:val="00960EC3"/>
    <w:rsid w:val="00961947"/>
    <w:rsid w:val="00961E30"/>
    <w:rsid w:val="00962865"/>
    <w:rsid w:val="00962F95"/>
    <w:rsid w:val="00962F98"/>
    <w:rsid w:val="0096350E"/>
    <w:rsid w:val="00963B84"/>
    <w:rsid w:val="00965FB4"/>
    <w:rsid w:val="0096654C"/>
    <w:rsid w:val="00966647"/>
    <w:rsid w:val="009675DF"/>
    <w:rsid w:val="00970296"/>
    <w:rsid w:val="00970DEB"/>
    <w:rsid w:val="0097153A"/>
    <w:rsid w:val="00971618"/>
    <w:rsid w:val="00972127"/>
    <w:rsid w:val="0097435D"/>
    <w:rsid w:val="00974534"/>
    <w:rsid w:val="00974CEE"/>
    <w:rsid w:val="00975D14"/>
    <w:rsid w:val="00975F1D"/>
    <w:rsid w:val="009769CD"/>
    <w:rsid w:val="00976C44"/>
    <w:rsid w:val="00977124"/>
    <w:rsid w:val="00977912"/>
    <w:rsid w:val="00977BDC"/>
    <w:rsid w:val="0098113A"/>
    <w:rsid w:val="0098131C"/>
    <w:rsid w:val="00981567"/>
    <w:rsid w:val="00983590"/>
    <w:rsid w:val="009835BE"/>
    <w:rsid w:val="0098367C"/>
    <w:rsid w:val="009847C7"/>
    <w:rsid w:val="00985A51"/>
    <w:rsid w:val="00985AE8"/>
    <w:rsid w:val="00985D51"/>
    <w:rsid w:val="00985E38"/>
    <w:rsid w:val="00986C74"/>
    <w:rsid w:val="00986F33"/>
    <w:rsid w:val="00987489"/>
    <w:rsid w:val="00987F72"/>
    <w:rsid w:val="00991056"/>
    <w:rsid w:val="00991C55"/>
    <w:rsid w:val="00991F5C"/>
    <w:rsid w:val="00992EE8"/>
    <w:rsid w:val="00994326"/>
    <w:rsid w:val="00994D70"/>
    <w:rsid w:val="00996D01"/>
    <w:rsid w:val="009972B0"/>
    <w:rsid w:val="00997717"/>
    <w:rsid w:val="009977E7"/>
    <w:rsid w:val="009A01CC"/>
    <w:rsid w:val="009A18CD"/>
    <w:rsid w:val="009A1D09"/>
    <w:rsid w:val="009A2161"/>
    <w:rsid w:val="009A2B5E"/>
    <w:rsid w:val="009A4193"/>
    <w:rsid w:val="009A5654"/>
    <w:rsid w:val="009A6B96"/>
    <w:rsid w:val="009A7346"/>
    <w:rsid w:val="009A7351"/>
    <w:rsid w:val="009A7654"/>
    <w:rsid w:val="009A77EA"/>
    <w:rsid w:val="009B111F"/>
    <w:rsid w:val="009B3CFA"/>
    <w:rsid w:val="009B42CC"/>
    <w:rsid w:val="009B4FA6"/>
    <w:rsid w:val="009B541F"/>
    <w:rsid w:val="009B609C"/>
    <w:rsid w:val="009B69A0"/>
    <w:rsid w:val="009B7647"/>
    <w:rsid w:val="009C0033"/>
    <w:rsid w:val="009C02CF"/>
    <w:rsid w:val="009C0D09"/>
    <w:rsid w:val="009C1C56"/>
    <w:rsid w:val="009C1ED1"/>
    <w:rsid w:val="009C27BD"/>
    <w:rsid w:val="009C29B8"/>
    <w:rsid w:val="009C2D14"/>
    <w:rsid w:val="009C35CA"/>
    <w:rsid w:val="009C3C03"/>
    <w:rsid w:val="009C3DB0"/>
    <w:rsid w:val="009C4456"/>
    <w:rsid w:val="009C473F"/>
    <w:rsid w:val="009C4A74"/>
    <w:rsid w:val="009C4C72"/>
    <w:rsid w:val="009C5A86"/>
    <w:rsid w:val="009C7930"/>
    <w:rsid w:val="009D0DC5"/>
    <w:rsid w:val="009D1ABD"/>
    <w:rsid w:val="009D1CA5"/>
    <w:rsid w:val="009D1E90"/>
    <w:rsid w:val="009D26F0"/>
    <w:rsid w:val="009D3413"/>
    <w:rsid w:val="009D3844"/>
    <w:rsid w:val="009D5555"/>
    <w:rsid w:val="009D68C2"/>
    <w:rsid w:val="009D7368"/>
    <w:rsid w:val="009D7E07"/>
    <w:rsid w:val="009D7E3B"/>
    <w:rsid w:val="009E0472"/>
    <w:rsid w:val="009E1D7B"/>
    <w:rsid w:val="009E1DBE"/>
    <w:rsid w:val="009E29EE"/>
    <w:rsid w:val="009E2C23"/>
    <w:rsid w:val="009E2E6E"/>
    <w:rsid w:val="009E500A"/>
    <w:rsid w:val="009E645F"/>
    <w:rsid w:val="009E6CB4"/>
    <w:rsid w:val="009E7D84"/>
    <w:rsid w:val="009F1406"/>
    <w:rsid w:val="009F2C94"/>
    <w:rsid w:val="009F38AC"/>
    <w:rsid w:val="009F3B4F"/>
    <w:rsid w:val="009F5C51"/>
    <w:rsid w:val="009F6655"/>
    <w:rsid w:val="009F68E7"/>
    <w:rsid w:val="009F7612"/>
    <w:rsid w:val="00A0060D"/>
    <w:rsid w:val="00A00D38"/>
    <w:rsid w:val="00A02323"/>
    <w:rsid w:val="00A031F3"/>
    <w:rsid w:val="00A03405"/>
    <w:rsid w:val="00A03C0A"/>
    <w:rsid w:val="00A03DD5"/>
    <w:rsid w:val="00A03F4C"/>
    <w:rsid w:val="00A04453"/>
    <w:rsid w:val="00A047FC"/>
    <w:rsid w:val="00A04EF7"/>
    <w:rsid w:val="00A04FE2"/>
    <w:rsid w:val="00A054E4"/>
    <w:rsid w:val="00A055D9"/>
    <w:rsid w:val="00A05ED8"/>
    <w:rsid w:val="00A061BC"/>
    <w:rsid w:val="00A06216"/>
    <w:rsid w:val="00A073C0"/>
    <w:rsid w:val="00A07484"/>
    <w:rsid w:val="00A07812"/>
    <w:rsid w:val="00A07961"/>
    <w:rsid w:val="00A07F7F"/>
    <w:rsid w:val="00A100CC"/>
    <w:rsid w:val="00A11127"/>
    <w:rsid w:val="00A11D5C"/>
    <w:rsid w:val="00A120E1"/>
    <w:rsid w:val="00A12347"/>
    <w:rsid w:val="00A12C48"/>
    <w:rsid w:val="00A13D40"/>
    <w:rsid w:val="00A1403A"/>
    <w:rsid w:val="00A14B0D"/>
    <w:rsid w:val="00A14E57"/>
    <w:rsid w:val="00A157F0"/>
    <w:rsid w:val="00A15D66"/>
    <w:rsid w:val="00A160E1"/>
    <w:rsid w:val="00A161CA"/>
    <w:rsid w:val="00A1624D"/>
    <w:rsid w:val="00A167DC"/>
    <w:rsid w:val="00A169DF"/>
    <w:rsid w:val="00A16C6B"/>
    <w:rsid w:val="00A16F48"/>
    <w:rsid w:val="00A20236"/>
    <w:rsid w:val="00A207B0"/>
    <w:rsid w:val="00A20A30"/>
    <w:rsid w:val="00A20A7F"/>
    <w:rsid w:val="00A2105C"/>
    <w:rsid w:val="00A21817"/>
    <w:rsid w:val="00A21AD6"/>
    <w:rsid w:val="00A21BBD"/>
    <w:rsid w:val="00A22739"/>
    <w:rsid w:val="00A23F85"/>
    <w:rsid w:val="00A24393"/>
    <w:rsid w:val="00A244AC"/>
    <w:rsid w:val="00A2657E"/>
    <w:rsid w:val="00A26846"/>
    <w:rsid w:val="00A2719A"/>
    <w:rsid w:val="00A273C5"/>
    <w:rsid w:val="00A27986"/>
    <w:rsid w:val="00A27E7F"/>
    <w:rsid w:val="00A27EDE"/>
    <w:rsid w:val="00A30197"/>
    <w:rsid w:val="00A307EF"/>
    <w:rsid w:val="00A319AC"/>
    <w:rsid w:val="00A31E8B"/>
    <w:rsid w:val="00A3405E"/>
    <w:rsid w:val="00A34E07"/>
    <w:rsid w:val="00A354C8"/>
    <w:rsid w:val="00A358E5"/>
    <w:rsid w:val="00A35DD3"/>
    <w:rsid w:val="00A36883"/>
    <w:rsid w:val="00A37503"/>
    <w:rsid w:val="00A37601"/>
    <w:rsid w:val="00A37843"/>
    <w:rsid w:val="00A37BD1"/>
    <w:rsid w:val="00A4009E"/>
    <w:rsid w:val="00A40C9C"/>
    <w:rsid w:val="00A421A2"/>
    <w:rsid w:val="00A43115"/>
    <w:rsid w:val="00A431F6"/>
    <w:rsid w:val="00A43B9F"/>
    <w:rsid w:val="00A43D42"/>
    <w:rsid w:val="00A444BC"/>
    <w:rsid w:val="00A45762"/>
    <w:rsid w:val="00A45871"/>
    <w:rsid w:val="00A45F3C"/>
    <w:rsid w:val="00A46163"/>
    <w:rsid w:val="00A5023B"/>
    <w:rsid w:val="00A51A30"/>
    <w:rsid w:val="00A52208"/>
    <w:rsid w:val="00A52880"/>
    <w:rsid w:val="00A53AE7"/>
    <w:rsid w:val="00A55385"/>
    <w:rsid w:val="00A55D4A"/>
    <w:rsid w:val="00A56256"/>
    <w:rsid w:val="00A56430"/>
    <w:rsid w:val="00A56CA8"/>
    <w:rsid w:val="00A571BD"/>
    <w:rsid w:val="00A578F1"/>
    <w:rsid w:val="00A57D15"/>
    <w:rsid w:val="00A606B3"/>
    <w:rsid w:val="00A60864"/>
    <w:rsid w:val="00A60D64"/>
    <w:rsid w:val="00A60E0F"/>
    <w:rsid w:val="00A61D25"/>
    <w:rsid w:val="00A625E2"/>
    <w:rsid w:val="00A62E38"/>
    <w:rsid w:val="00A6310E"/>
    <w:rsid w:val="00A63B51"/>
    <w:rsid w:val="00A63CD0"/>
    <w:rsid w:val="00A642EC"/>
    <w:rsid w:val="00A64516"/>
    <w:rsid w:val="00A651DF"/>
    <w:rsid w:val="00A65E79"/>
    <w:rsid w:val="00A665BD"/>
    <w:rsid w:val="00A67A36"/>
    <w:rsid w:val="00A7060C"/>
    <w:rsid w:val="00A70D18"/>
    <w:rsid w:val="00A726EF"/>
    <w:rsid w:val="00A72DA0"/>
    <w:rsid w:val="00A7313C"/>
    <w:rsid w:val="00A734D1"/>
    <w:rsid w:val="00A743FF"/>
    <w:rsid w:val="00A7474E"/>
    <w:rsid w:val="00A74B40"/>
    <w:rsid w:val="00A75ADC"/>
    <w:rsid w:val="00A75DE8"/>
    <w:rsid w:val="00A76D53"/>
    <w:rsid w:val="00A7707B"/>
    <w:rsid w:val="00A7709F"/>
    <w:rsid w:val="00A77354"/>
    <w:rsid w:val="00A8044B"/>
    <w:rsid w:val="00A8063F"/>
    <w:rsid w:val="00A807B6"/>
    <w:rsid w:val="00A80A14"/>
    <w:rsid w:val="00A811DD"/>
    <w:rsid w:val="00A8177F"/>
    <w:rsid w:val="00A817AC"/>
    <w:rsid w:val="00A82F35"/>
    <w:rsid w:val="00A8387B"/>
    <w:rsid w:val="00A83CA2"/>
    <w:rsid w:val="00A83FCA"/>
    <w:rsid w:val="00A845CD"/>
    <w:rsid w:val="00A85151"/>
    <w:rsid w:val="00A85163"/>
    <w:rsid w:val="00A8524D"/>
    <w:rsid w:val="00A85A28"/>
    <w:rsid w:val="00A85E5A"/>
    <w:rsid w:val="00A8605A"/>
    <w:rsid w:val="00A87D3C"/>
    <w:rsid w:val="00A91381"/>
    <w:rsid w:val="00A928D4"/>
    <w:rsid w:val="00A92A52"/>
    <w:rsid w:val="00A94856"/>
    <w:rsid w:val="00A952EF"/>
    <w:rsid w:val="00A95494"/>
    <w:rsid w:val="00A954D7"/>
    <w:rsid w:val="00A9553F"/>
    <w:rsid w:val="00A9597C"/>
    <w:rsid w:val="00A95E96"/>
    <w:rsid w:val="00A9671B"/>
    <w:rsid w:val="00A96A4B"/>
    <w:rsid w:val="00A9780F"/>
    <w:rsid w:val="00AA06EE"/>
    <w:rsid w:val="00AA07EE"/>
    <w:rsid w:val="00AA0F68"/>
    <w:rsid w:val="00AA3063"/>
    <w:rsid w:val="00AA33A6"/>
    <w:rsid w:val="00AA3441"/>
    <w:rsid w:val="00AA34C5"/>
    <w:rsid w:val="00AA4507"/>
    <w:rsid w:val="00AA52FB"/>
    <w:rsid w:val="00AA71E0"/>
    <w:rsid w:val="00AA7252"/>
    <w:rsid w:val="00AA77D8"/>
    <w:rsid w:val="00AA7DAD"/>
    <w:rsid w:val="00AB15ED"/>
    <w:rsid w:val="00AB209E"/>
    <w:rsid w:val="00AB2838"/>
    <w:rsid w:val="00AB2AE6"/>
    <w:rsid w:val="00AB2D35"/>
    <w:rsid w:val="00AB2F16"/>
    <w:rsid w:val="00AB32E8"/>
    <w:rsid w:val="00AB334A"/>
    <w:rsid w:val="00AB3355"/>
    <w:rsid w:val="00AB3607"/>
    <w:rsid w:val="00AB3E59"/>
    <w:rsid w:val="00AB3E81"/>
    <w:rsid w:val="00AB3F16"/>
    <w:rsid w:val="00AB3F3E"/>
    <w:rsid w:val="00AB5B99"/>
    <w:rsid w:val="00AB61A9"/>
    <w:rsid w:val="00AB6407"/>
    <w:rsid w:val="00AB7C46"/>
    <w:rsid w:val="00AC03FE"/>
    <w:rsid w:val="00AC064C"/>
    <w:rsid w:val="00AC1191"/>
    <w:rsid w:val="00AC1F91"/>
    <w:rsid w:val="00AC226F"/>
    <w:rsid w:val="00AC2928"/>
    <w:rsid w:val="00AC33AA"/>
    <w:rsid w:val="00AC3B7F"/>
    <w:rsid w:val="00AC4046"/>
    <w:rsid w:val="00AC4B21"/>
    <w:rsid w:val="00AC4CC6"/>
    <w:rsid w:val="00AC5126"/>
    <w:rsid w:val="00AC5324"/>
    <w:rsid w:val="00AC5484"/>
    <w:rsid w:val="00AC5C5B"/>
    <w:rsid w:val="00AC73C3"/>
    <w:rsid w:val="00AC793E"/>
    <w:rsid w:val="00AC7C7E"/>
    <w:rsid w:val="00AC7EE5"/>
    <w:rsid w:val="00AD05BF"/>
    <w:rsid w:val="00AD07EB"/>
    <w:rsid w:val="00AD086F"/>
    <w:rsid w:val="00AD0C16"/>
    <w:rsid w:val="00AD14EC"/>
    <w:rsid w:val="00AD1A6E"/>
    <w:rsid w:val="00AD1AD0"/>
    <w:rsid w:val="00AD2126"/>
    <w:rsid w:val="00AD329A"/>
    <w:rsid w:val="00AD4063"/>
    <w:rsid w:val="00AD44EF"/>
    <w:rsid w:val="00AD4696"/>
    <w:rsid w:val="00AD4B4D"/>
    <w:rsid w:val="00AD4E1D"/>
    <w:rsid w:val="00AD5189"/>
    <w:rsid w:val="00AD5902"/>
    <w:rsid w:val="00AD59E7"/>
    <w:rsid w:val="00AD5BEE"/>
    <w:rsid w:val="00AD6B05"/>
    <w:rsid w:val="00AD6D36"/>
    <w:rsid w:val="00AD6E33"/>
    <w:rsid w:val="00AD6FDA"/>
    <w:rsid w:val="00AD73D0"/>
    <w:rsid w:val="00AE08E4"/>
    <w:rsid w:val="00AE0F4C"/>
    <w:rsid w:val="00AE1185"/>
    <w:rsid w:val="00AE133F"/>
    <w:rsid w:val="00AE1D94"/>
    <w:rsid w:val="00AE2076"/>
    <w:rsid w:val="00AE2A01"/>
    <w:rsid w:val="00AE2B4F"/>
    <w:rsid w:val="00AE2E18"/>
    <w:rsid w:val="00AE2FF2"/>
    <w:rsid w:val="00AE302F"/>
    <w:rsid w:val="00AE36D0"/>
    <w:rsid w:val="00AE373A"/>
    <w:rsid w:val="00AE3AB4"/>
    <w:rsid w:val="00AE41E1"/>
    <w:rsid w:val="00AE45AE"/>
    <w:rsid w:val="00AE519F"/>
    <w:rsid w:val="00AE6254"/>
    <w:rsid w:val="00AE6E94"/>
    <w:rsid w:val="00AE71DB"/>
    <w:rsid w:val="00AE78B7"/>
    <w:rsid w:val="00AF0006"/>
    <w:rsid w:val="00AF0947"/>
    <w:rsid w:val="00AF1443"/>
    <w:rsid w:val="00AF1F3F"/>
    <w:rsid w:val="00AF31EA"/>
    <w:rsid w:val="00AF3249"/>
    <w:rsid w:val="00AF36D6"/>
    <w:rsid w:val="00AF3938"/>
    <w:rsid w:val="00AF4ACE"/>
    <w:rsid w:val="00AF4BDD"/>
    <w:rsid w:val="00AF52D6"/>
    <w:rsid w:val="00AF6459"/>
    <w:rsid w:val="00AF6CB9"/>
    <w:rsid w:val="00AF7690"/>
    <w:rsid w:val="00AF7739"/>
    <w:rsid w:val="00AF7775"/>
    <w:rsid w:val="00B005F7"/>
    <w:rsid w:val="00B02437"/>
    <w:rsid w:val="00B026BA"/>
    <w:rsid w:val="00B040DC"/>
    <w:rsid w:val="00B067E4"/>
    <w:rsid w:val="00B06B39"/>
    <w:rsid w:val="00B0764A"/>
    <w:rsid w:val="00B104E9"/>
    <w:rsid w:val="00B10996"/>
    <w:rsid w:val="00B10D5D"/>
    <w:rsid w:val="00B12CC4"/>
    <w:rsid w:val="00B1433D"/>
    <w:rsid w:val="00B14835"/>
    <w:rsid w:val="00B1568A"/>
    <w:rsid w:val="00B15A32"/>
    <w:rsid w:val="00B16BCF"/>
    <w:rsid w:val="00B16F24"/>
    <w:rsid w:val="00B17C28"/>
    <w:rsid w:val="00B201F7"/>
    <w:rsid w:val="00B20A1F"/>
    <w:rsid w:val="00B213CC"/>
    <w:rsid w:val="00B21BC0"/>
    <w:rsid w:val="00B22511"/>
    <w:rsid w:val="00B225FB"/>
    <w:rsid w:val="00B2335D"/>
    <w:rsid w:val="00B2352A"/>
    <w:rsid w:val="00B23549"/>
    <w:rsid w:val="00B237AE"/>
    <w:rsid w:val="00B238FD"/>
    <w:rsid w:val="00B23C93"/>
    <w:rsid w:val="00B24443"/>
    <w:rsid w:val="00B24709"/>
    <w:rsid w:val="00B26463"/>
    <w:rsid w:val="00B26717"/>
    <w:rsid w:val="00B27960"/>
    <w:rsid w:val="00B3140B"/>
    <w:rsid w:val="00B31E4D"/>
    <w:rsid w:val="00B3242A"/>
    <w:rsid w:val="00B33C08"/>
    <w:rsid w:val="00B34B16"/>
    <w:rsid w:val="00B350AB"/>
    <w:rsid w:val="00B3534F"/>
    <w:rsid w:val="00B35505"/>
    <w:rsid w:val="00B36213"/>
    <w:rsid w:val="00B37015"/>
    <w:rsid w:val="00B37A68"/>
    <w:rsid w:val="00B40037"/>
    <w:rsid w:val="00B40369"/>
    <w:rsid w:val="00B404E8"/>
    <w:rsid w:val="00B416D9"/>
    <w:rsid w:val="00B41746"/>
    <w:rsid w:val="00B4203A"/>
    <w:rsid w:val="00B422B7"/>
    <w:rsid w:val="00B4282D"/>
    <w:rsid w:val="00B42CF8"/>
    <w:rsid w:val="00B43023"/>
    <w:rsid w:val="00B43421"/>
    <w:rsid w:val="00B460A6"/>
    <w:rsid w:val="00B46331"/>
    <w:rsid w:val="00B465A0"/>
    <w:rsid w:val="00B46FE5"/>
    <w:rsid w:val="00B4707D"/>
    <w:rsid w:val="00B4722D"/>
    <w:rsid w:val="00B47AE8"/>
    <w:rsid w:val="00B47C6F"/>
    <w:rsid w:val="00B50248"/>
    <w:rsid w:val="00B516FF"/>
    <w:rsid w:val="00B51BCA"/>
    <w:rsid w:val="00B51D9D"/>
    <w:rsid w:val="00B51E24"/>
    <w:rsid w:val="00B52266"/>
    <w:rsid w:val="00B52A57"/>
    <w:rsid w:val="00B54006"/>
    <w:rsid w:val="00B547BF"/>
    <w:rsid w:val="00B552F3"/>
    <w:rsid w:val="00B55B98"/>
    <w:rsid w:val="00B56EFF"/>
    <w:rsid w:val="00B572CD"/>
    <w:rsid w:val="00B57706"/>
    <w:rsid w:val="00B60607"/>
    <w:rsid w:val="00B6073C"/>
    <w:rsid w:val="00B60BC6"/>
    <w:rsid w:val="00B60D74"/>
    <w:rsid w:val="00B6132F"/>
    <w:rsid w:val="00B61436"/>
    <w:rsid w:val="00B6158C"/>
    <w:rsid w:val="00B62357"/>
    <w:rsid w:val="00B62AFA"/>
    <w:rsid w:val="00B632A8"/>
    <w:rsid w:val="00B63470"/>
    <w:rsid w:val="00B6575D"/>
    <w:rsid w:val="00B65897"/>
    <w:rsid w:val="00B66AE9"/>
    <w:rsid w:val="00B67486"/>
    <w:rsid w:val="00B67C56"/>
    <w:rsid w:val="00B70100"/>
    <w:rsid w:val="00B72E34"/>
    <w:rsid w:val="00B72EC3"/>
    <w:rsid w:val="00B74F7E"/>
    <w:rsid w:val="00B75151"/>
    <w:rsid w:val="00B761E8"/>
    <w:rsid w:val="00B7796C"/>
    <w:rsid w:val="00B77CCA"/>
    <w:rsid w:val="00B77D63"/>
    <w:rsid w:val="00B804AE"/>
    <w:rsid w:val="00B81991"/>
    <w:rsid w:val="00B8234A"/>
    <w:rsid w:val="00B83036"/>
    <w:rsid w:val="00B85335"/>
    <w:rsid w:val="00B8657A"/>
    <w:rsid w:val="00B8678D"/>
    <w:rsid w:val="00B867D5"/>
    <w:rsid w:val="00B87E71"/>
    <w:rsid w:val="00B9014F"/>
    <w:rsid w:val="00B909BB"/>
    <w:rsid w:val="00B91ABD"/>
    <w:rsid w:val="00B91EE4"/>
    <w:rsid w:val="00B9312E"/>
    <w:rsid w:val="00B93646"/>
    <w:rsid w:val="00B94D36"/>
    <w:rsid w:val="00B95330"/>
    <w:rsid w:val="00B95F18"/>
    <w:rsid w:val="00B96075"/>
    <w:rsid w:val="00B964A5"/>
    <w:rsid w:val="00B96627"/>
    <w:rsid w:val="00B96AD6"/>
    <w:rsid w:val="00B96F57"/>
    <w:rsid w:val="00B971E7"/>
    <w:rsid w:val="00B97965"/>
    <w:rsid w:val="00BA017C"/>
    <w:rsid w:val="00BA0A85"/>
    <w:rsid w:val="00BA1F5E"/>
    <w:rsid w:val="00BA2E60"/>
    <w:rsid w:val="00BA39EB"/>
    <w:rsid w:val="00BA4344"/>
    <w:rsid w:val="00BA44B3"/>
    <w:rsid w:val="00BA590D"/>
    <w:rsid w:val="00BA6061"/>
    <w:rsid w:val="00BA6748"/>
    <w:rsid w:val="00BA6C53"/>
    <w:rsid w:val="00BA6E05"/>
    <w:rsid w:val="00BA6FC1"/>
    <w:rsid w:val="00BA758F"/>
    <w:rsid w:val="00BB010A"/>
    <w:rsid w:val="00BB0841"/>
    <w:rsid w:val="00BB0C2C"/>
    <w:rsid w:val="00BB2699"/>
    <w:rsid w:val="00BB28EC"/>
    <w:rsid w:val="00BB2C6E"/>
    <w:rsid w:val="00BB2EF3"/>
    <w:rsid w:val="00BB30D7"/>
    <w:rsid w:val="00BB3CEB"/>
    <w:rsid w:val="00BB3F55"/>
    <w:rsid w:val="00BB505F"/>
    <w:rsid w:val="00BB5696"/>
    <w:rsid w:val="00BB576C"/>
    <w:rsid w:val="00BB68BF"/>
    <w:rsid w:val="00BB768E"/>
    <w:rsid w:val="00BC0B83"/>
    <w:rsid w:val="00BC1465"/>
    <w:rsid w:val="00BC20B8"/>
    <w:rsid w:val="00BC2790"/>
    <w:rsid w:val="00BC3CFC"/>
    <w:rsid w:val="00BC44E3"/>
    <w:rsid w:val="00BC44F2"/>
    <w:rsid w:val="00BC481F"/>
    <w:rsid w:val="00BC7370"/>
    <w:rsid w:val="00BC758A"/>
    <w:rsid w:val="00BC78EC"/>
    <w:rsid w:val="00BC7BE5"/>
    <w:rsid w:val="00BC7EC3"/>
    <w:rsid w:val="00BD04FC"/>
    <w:rsid w:val="00BD0B3A"/>
    <w:rsid w:val="00BD0F86"/>
    <w:rsid w:val="00BD140A"/>
    <w:rsid w:val="00BD20A8"/>
    <w:rsid w:val="00BD5706"/>
    <w:rsid w:val="00BD57DB"/>
    <w:rsid w:val="00BD5813"/>
    <w:rsid w:val="00BD5ED9"/>
    <w:rsid w:val="00BD6EBF"/>
    <w:rsid w:val="00BD7060"/>
    <w:rsid w:val="00BD72D0"/>
    <w:rsid w:val="00BD7FF3"/>
    <w:rsid w:val="00BE06F1"/>
    <w:rsid w:val="00BE0AF4"/>
    <w:rsid w:val="00BE1120"/>
    <w:rsid w:val="00BE182D"/>
    <w:rsid w:val="00BE1866"/>
    <w:rsid w:val="00BE1E5B"/>
    <w:rsid w:val="00BE1EC8"/>
    <w:rsid w:val="00BE1F2D"/>
    <w:rsid w:val="00BE32E9"/>
    <w:rsid w:val="00BE3C1A"/>
    <w:rsid w:val="00BE3CF4"/>
    <w:rsid w:val="00BE4D2B"/>
    <w:rsid w:val="00BE50A1"/>
    <w:rsid w:val="00BE6B4E"/>
    <w:rsid w:val="00BE6BB9"/>
    <w:rsid w:val="00BE7C03"/>
    <w:rsid w:val="00BF00ED"/>
    <w:rsid w:val="00BF0DA6"/>
    <w:rsid w:val="00BF1737"/>
    <w:rsid w:val="00BF21E2"/>
    <w:rsid w:val="00BF3245"/>
    <w:rsid w:val="00BF4005"/>
    <w:rsid w:val="00BF42BD"/>
    <w:rsid w:val="00BF4C4E"/>
    <w:rsid w:val="00BF51B0"/>
    <w:rsid w:val="00BF556B"/>
    <w:rsid w:val="00BF6BC7"/>
    <w:rsid w:val="00BF7710"/>
    <w:rsid w:val="00C010D6"/>
    <w:rsid w:val="00C0131A"/>
    <w:rsid w:val="00C01829"/>
    <w:rsid w:val="00C01E10"/>
    <w:rsid w:val="00C01F4D"/>
    <w:rsid w:val="00C030B3"/>
    <w:rsid w:val="00C0501F"/>
    <w:rsid w:val="00C05866"/>
    <w:rsid w:val="00C05BE1"/>
    <w:rsid w:val="00C05F6D"/>
    <w:rsid w:val="00C05FFD"/>
    <w:rsid w:val="00C06DD2"/>
    <w:rsid w:val="00C0748D"/>
    <w:rsid w:val="00C07B20"/>
    <w:rsid w:val="00C07EEE"/>
    <w:rsid w:val="00C1038A"/>
    <w:rsid w:val="00C1089C"/>
    <w:rsid w:val="00C13B77"/>
    <w:rsid w:val="00C156EA"/>
    <w:rsid w:val="00C169AC"/>
    <w:rsid w:val="00C170C6"/>
    <w:rsid w:val="00C20FB6"/>
    <w:rsid w:val="00C210FF"/>
    <w:rsid w:val="00C21693"/>
    <w:rsid w:val="00C2193A"/>
    <w:rsid w:val="00C2196C"/>
    <w:rsid w:val="00C2289E"/>
    <w:rsid w:val="00C2363C"/>
    <w:rsid w:val="00C23F12"/>
    <w:rsid w:val="00C2458A"/>
    <w:rsid w:val="00C246AE"/>
    <w:rsid w:val="00C25333"/>
    <w:rsid w:val="00C25E1B"/>
    <w:rsid w:val="00C2658A"/>
    <w:rsid w:val="00C2718A"/>
    <w:rsid w:val="00C271DE"/>
    <w:rsid w:val="00C273C9"/>
    <w:rsid w:val="00C2774D"/>
    <w:rsid w:val="00C30334"/>
    <w:rsid w:val="00C305B4"/>
    <w:rsid w:val="00C30A2E"/>
    <w:rsid w:val="00C31BA9"/>
    <w:rsid w:val="00C3283C"/>
    <w:rsid w:val="00C33A61"/>
    <w:rsid w:val="00C34A36"/>
    <w:rsid w:val="00C35807"/>
    <w:rsid w:val="00C3627A"/>
    <w:rsid w:val="00C36314"/>
    <w:rsid w:val="00C36E8A"/>
    <w:rsid w:val="00C37569"/>
    <w:rsid w:val="00C37B15"/>
    <w:rsid w:val="00C37CD4"/>
    <w:rsid w:val="00C408EB"/>
    <w:rsid w:val="00C40E17"/>
    <w:rsid w:val="00C4125F"/>
    <w:rsid w:val="00C420A3"/>
    <w:rsid w:val="00C42730"/>
    <w:rsid w:val="00C4288B"/>
    <w:rsid w:val="00C435B4"/>
    <w:rsid w:val="00C44DE7"/>
    <w:rsid w:val="00C45031"/>
    <w:rsid w:val="00C45646"/>
    <w:rsid w:val="00C46654"/>
    <w:rsid w:val="00C468BC"/>
    <w:rsid w:val="00C47568"/>
    <w:rsid w:val="00C47889"/>
    <w:rsid w:val="00C50DF7"/>
    <w:rsid w:val="00C51416"/>
    <w:rsid w:val="00C52638"/>
    <w:rsid w:val="00C52831"/>
    <w:rsid w:val="00C52D86"/>
    <w:rsid w:val="00C537B0"/>
    <w:rsid w:val="00C5477A"/>
    <w:rsid w:val="00C548D3"/>
    <w:rsid w:val="00C548F2"/>
    <w:rsid w:val="00C54A36"/>
    <w:rsid w:val="00C54A9F"/>
    <w:rsid w:val="00C54B9E"/>
    <w:rsid w:val="00C54F19"/>
    <w:rsid w:val="00C5507A"/>
    <w:rsid w:val="00C55C2F"/>
    <w:rsid w:val="00C55CF5"/>
    <w:rsid w:val="00C56731"/>
    <w:rsid w:val="00C57E12"/>
    <w:rsid w:val="00C6055D"/>
    <w:rsid w:val="00C614C9"/>
    <w:rsid w:val="00C61E23"/>
    <w:rsid w:val="00C6244E"/>
    <w:rsid w:val="00C6398B"/>
    <w:rsid w:val="00C644AD"/>
    <w:rsid w:val="00C6575E"/>
    <w:rsid w:val="00C66094"/>
    <w:rsid w:val="00C669DE"/>
    <w:rsid w:val="00C67E3D"/>
    <w:rsid w:val="00C70774"/>
    <w:rsid w:val="00C714C0"/>
    <w:rsid w:val="00C71D4A"/>
    <w:rsid w:val="00C72F5D"/>
    <w:rsid w:val="00C72FCC"/>
    <w:rsid w:val="00C73079"/>
    <w:rsid w:val="00C7342E"/>
    <w:rsid w:val="00C73E4C"/>
    <w:rsid w:val="00C743DA"/>
    <w:rsid w:val="00C74451"/>
    <w:rsid w:val="00C74BC9"/>
    <w:rsid w:val="00C74C33"/>
    <w:rsid w:val="00C75B55"/>
    <w:rsid w:val="00C766AD"/>
    <w:rsid w:val="00C76A28"/>
    <w:rsid w:val="00C76A9B"/>
    <w:rsid w:val="00C7796D"/>
    <w:rsid w:val="00C77FAB"/>
    <w:rsid w:val="00C804D2"/>
    <w:rsid w:val="00C82599"/>
    <w:rsid w:val="00C8277C"/>
    <w:rsid w:val="00C82F21"/>
    <w:rsid w:val="00C83250"/>
    <w:rsid w:val="00C8375A"/>
    <w:rsid w:val="00C83A94"/>
    <w:rsid w:val="00C83CA6"/>
    <w:rsid w:val="00C8401B"/>
    <w:rsid w:val="00C84BAA"/>
    <w:rsid w:val="00C86014"/>
    <w:rsid w:val="00C8688B"/>
    <w:rsid w:val="00C8772B"/>
    <w:rsid w:val="00C87908"/>
    <w:rsid w:val="00C91163"/>
    <w:rsid w:val="00C92C6B"/>
    <w:rsid w:val="00C92D4F"/>
    <w:rsid w:val="00C92DEC"/>
    <w:rsid w:val="00C93F35"/>
    <w:rsid w:val="00C97415"/>
    <w:rsid w:val="00CA0C71"/>
    <w:rsid w:val="00CA0EFC"/>
    <w:rsid w:val="00CA1387"/>
    <w:rsid w:val="00CA13D6"/>
    <w:rsid w:val="00CA15B8"/>
    <w:rsid w:val="00CA24A7"/>
    <w:rsid w:val="00CA2EA1"/>
    <w:rsid w:val="00CA32B5"/>
    <w:rsid w:val="00CA4F09"/>
    <w:rsid w:val="00CA5F1D"/>
    <w:rsid w:val="00CA672B"/>
    <w:rsid w:val="00CA6948"/>
    <w:rsid w:val="00CA6FDD"/>
    <w:rsid w:val="00CA73FA"/>
    <w:rsid w:val="00CB1F35"/>
    <w:rsid w:val="00CB241A"/>
    <w:rsid w:val="00CB2974"/>
    <w:rsid w:val="00CB33CF"/>
    <w:rsid w:val="00CB3A38"/>
    <w:rsid w:val="00CB3B07"/>
    <w:rsid w:val="00CB3FBC"/>
    <w:rsid w:val="00CB4C58"/>
    <w:rsid w:val="00CB5091"/>
    <w:rsid w:val="00CB528A"/>
    <w:rsid w:val="00CB52C9"/>
    <w:rsid w:val="00CB5CD8"/>
    <w:rsid w:val="00CB66BB"/>
    <w:rsid w:val="00CB6AED"/>
    <w:rsid w:val="00CB7225"/>
    <w:rsid w:val="00CB7737"/>
    <w:rsid w:val="00CB7ED9"/>
    <w:rsid w:val="00CC095E"/>
    <w:rsid w:val="00CC165F"/>
    <w:rsid w:val="00CC168D"/>
    <w:rsid w:val="00CC1BF2"/>
    <w:rsid w:val="00CC1D35"/>
    <w:rsid w:val="00CC1D54"/>
    <w:rsid w:val="00CC2B38"/>
    <w:rsid w:val="00CC2C99"/>
    <w:rsid w:val="00CC3D1E"/>
    <w:rsid w:val="00CC3D5C"/>
    <w:rsid w:val="00CC43E8"/>
    <w:rsid w:val="00CC4811"/>
    <w:rsid w:val="00CC4ABF"/>
    <w:rsid w:val="00CC5182"/>
    <w:rsid w:val="00CC5D68"/>
    <w:rsid w:val="00CC5EC8"/>
    <w:rsid w:val="00CC6F19"/>
    <w:rsid w:val="00CC778D"/>
    <w:rsid w:val="00CC7B64"/>
    <w:rsid w:val="00CC7B9A"/>
    <w:rsid w:val="00CD0021"/>
    <w:rsid w:val="00CD0322"/>
    <w:rsid w:val="00CD03C4"/>
    <w:rsid w:val="00CD1746"/>
    <w:rsid w:val="00CD18B5"/>
    <w:rsid w:val="00CD19E4"/>
    <w:rsid w:val="00CD1A01"/>
    <w:rsid w:val="00CD3406"/>
    <w:rsid w:val="00CD3C50"/>
    <w:rsid w:val="00CD446C"/>
    <w:rsid w:val="00CD44D7"/>
    <w:rsid w:val="00CD4AA2"/>
    <w:rsid w:val="00CD4DD6"/>
    <w:rsid w:val="00CD4FFD"/>
    <w:rsid w:val="00CD528A"/>
    <w:rsid w:val="00CD5917"/>
    <w:rsid w:val="00CD5D1D"/>
    <w:rsid w:val="00CD6C8E"/>
    <w:rsid w:val="00CD731D"/>
    <w:rsid w:val="00CD733A"/>
    <w:rsid w:val="00CE0DB5"/>
    <w:rsid w:val="00CE1083"/>
    <w:rsid w:val="00CE1149"/>
    <w:rsid w:val="00CE16F4"/>
    <w:rsid w:val="00CE240E"/>
    <w:rsid w:val="00CE271C"/>
    <w:rsid w:val="00CE35D4"/>
    <w:rsid w:val="00CE3653"/>
    <w:rsid w:val="00CE4860"/>
    <w:rsid w:val="00CE6B03"/>
    <w:rsid w:val="00CE6C76"/>
    <w:rsid w:val="00CE713F"/>
    <w:rsid w:val="00CE7B63"/>
    <w:rsid w:val="00CF13BA"/>
    <w:rsid w:val="00CF16BA"/>
    <w:rsid w:val="00CF23C8"/>
    <w:rsid w:val="00CF24FE"/>
    <w:rsid w:val="00CF372B"/>
    <w:rsid w:val="00CF3FFC"/>
    <w:rsid w:val="00CF4043"/>
    <w:rsid w:val="00CF40B2"/>
    <w:rsid w:val="00CF626D"/>
    <w:rsid w:val="00CF6EE4"/>
    <w:rsid w:val="00CF6F45"/>
    <w:rsid w:val="00CF7D70"/>
    <w:rsid w:val="00D00A9C"/>
    <w:rsid w:val="00D01088"/>
    <w:rsid w:val="00D01A47"/>
    <w:rsid w:val="00D01D96"/>
    <w:rsid w:val="00D029CD"/>
    <w:rsid w:val="00D02A4B"/>
    <w:rsid w:val="00D02AAF"/>
    <w:rsid w:val="00D034BA"/>
    <w:rsid w:val="00D0392A"/>
    <w:rsid w:val="00D03A54"/>
    <w:rsid w:val="00D059A2"/>
    <w:rsid w:val="00D05B89"/>
    <w:rsid w:val="00D065EE"/>
    <w:rsid w:val="00D06D8D"/>
    <w:rsid w:val="00D07049"/>
    <w:rsid w:val="00D0753F"/>
    <w:rsid w:val="00D07600"/>
    <w:rsid w:val="00D10BC5"/>
    <w:rsid w:val="00D10C1E"/>
    <w:rsid w:val="00D10F5E"/>
    <w:rsid w:val="00D12396"/>
    <w:rsid w:val="00D1265C"/>
    <w:rsid w:val="00D13662"/>
    <w:rsid w:val="00D13877"/>
    <w:rsid w:val="00D145DE"/>
    <w:rsid w:val="00D147D4"/>
    <w:rsid w:val="00D1482D"/>
    <w:rsid w:val="00D14910"/>
    <w:rsid w:val="00D14DEA"/>
    <w:rsid w:val="00D158BC"/>
    <w:rsid w:val="00D15977"/>
    <w:rsid w:val="00D15E95"/>
    <w:rsid w:val="00D16155"/>
    <w:rsid w:val="00D16240"/>
    <w:rsid w:val="00D16273"/>
    <w:rsid w:val="00D1697D"/>
    <w:rsid w:val="00D171AC"/>
    <w:rsid w:val="00D1755B"/>
    <w:rsid w:val="00D20526"/>
    <w:rsid w:val="00D20D31"/>
    <w:rsid w:val="00D21135"/>
    <w:rsid w:val="00D217ED"/>
    <w:rsid w:val="00D21E70"/>
    <w:rsid w:val="00D227A4"/>
    <w:rsid w:val="00D228C9"/>
    <w:rsid w:val="00D2406B"/>
    <w:rsid w:val="00D247C2"/>
    <w:rsid w:val="00D254B5"/>
    <w:rsid w:val="00D25E7C"/>
    <w:rsid w:val="00D26AA9"/>
    <w:rsid w:val="00D270CD"/>
    <w:rsid w:val="00D27D87"/>
    <w:rsid w:val="00D27E48"/>
    <w:rsid w:val="00D31843"/>
    <w:rsid w:val="00D31C3C"/>
    <w:rsid w:val="00D32832"/>
    <w:rsid w:val="00D32D65"/>
    <w:rsid w:val="00D33B77"/>
    <w:rsid w:val="00D33BE6"/>
    <w:rsid w:val="00D34A7D"/>
    <w:rsid w:val="00D36D71"/>
    <w:rsid w:val="00D36FCA"/>
    <w:rsid w:val="00D378A2"/>
    <w:rsid w:val="00D37DB1"/>
    <w:rsid w:val="00D40CB9"/>
    <w:rsid w:val="00D413D3"/>
    <w:rsid w:val="00D41B14"/>
    <w:rsid w:val="00D41BA5"/>
    <w:rsid w:val="00D436A5"/>
    <w:rsid w:val="00D43C2E"/>
    <w:rsid w:val="00D440EA"/>
    <w:rsid w:val="00D44288"/>
    <w:rsid w:val="00D448E2"/>
    <w:rsid w:val="00D45FC2"/>
    <w:rsid w:val="00D46253"/>
    <w:rsid w:val="00D46558"/>
    <w:rsid w:val="00D46834"/>
    <w:rsid w:val="00D46F12"/>
    <w:rsid w:val="00D46F4D"/>
    <w:rsid w:val="00D50317"/>
    <w:rsid w:val="00D504E1"/>
    <w:rsid w:val="00D5062F"/>
    <w:rsid w:val="00D50AED"/>
    <w:rsid w:val="00D50E37"/>
    <w:rsid w:val="00D510E3"/>
    <w:rsid w:val="00D516D9"/>
    <w:rsid w:val="00D51A13"/>
    <w:rsid w:val="00D5278B"/>
    <w:rsid w:val="00D5301B"/>
    <w:rsid w:val="00D5316D"/>
    <w:rsid w:val="00D53437"/>
    <w:rsid w:val="00D53830"/>
    <w:rsid w:val="00D54C62"/>
    <w:rsid w:val="00D55194"/>
    <w:rsid w:val="00D55768"/>
    <w:rsid w:val="00D55D2C"/>
    <w:rsid w:val="00D56759"/>
    <w:rsid w:val="00D56811"/>
    <w:rsid w:val="00D56C10"/>
    <w:rsid w:val="00D56DF3"/>
    <w:rsid w:val="00D572C3"/>
    <w:rsid w:val="00D60754"/>
    <w:rsid w:val="00D60DFF"/>
    <w:rsid w:val="00D61E74"/>
    <w:rsid w:val="00D6260F"/>
    <w:rsid w:val="00D62880"/>
    <w:rsid w:val="00D629D9"/>
    <w:rsid w:val="00D63833"/>
    <w:rsid w:val="00D641FC"/>
    <w:rsid w:val="00D65920"/>
    <w:rsid w:val="00D67709"/>
    <w:rsid w:val="00D67870"/>
    <w:rsid w:val="00D67C2A"/>
    <w:rsid w:val="00D700FF"/>
    <w:rsid w:val="00D70673"/>
    <w:rsid w:val="00D70F70"/>
    <w:rsid w:val="00D71A61"/>
    <w:rsid w:val="00D72149"/>
    <w:rsid w:val="00D731A7"/>
    <w:rsid w:val="00D73B53"/>
    <w:rsid w:val="00D765C0"/>
    <w:rsid w:val="00D77117"/>
    <w:rsid w:val="00D77F14"/>
    <w:rsid w:val="00D810E8"/>
    <w:rsid w:val="00D8143F"/>
    <w:rsid w:val="00D81B4C"/>
    <w:rsid w:val="00D820C4"/>
    <w:rsid w:val="00D82779"/>
    <w:rsid w:val="00D82C24"/>
    <w:rsid w:val="00D87060"/>
    <w:rsid w:val="00D8720D"/>
    <w:rsid w:val="00D8733C"/>
    <w:rsid w:val="00D90183"/>
    <w:rsid w:val="00D90779"/>
    <w:rsid w:val="00D90F1A"/>
    <w:rsid w:val="00D91572"/>
    <w:rsid w:val="00D93A95"/>
    <w:rsid w:val="00D93B26"/>
    <w:rsid w:val="00D940A5"/>
    <w:rsid w:val="00D946C3"/>
    <w:rsid w:val="00D94968"/>
    <w:rsid w:val="00D95166"/>
    <w:rsid w:val="00D95D7D"/>
    <w:rsid w:val="00D971CD"/>
    <w:rsid w:val="00DA153A"/>
    <w:rsid w:val="00DA2107"/>
    <w:rsid w:val="00DA2C79"/>
    <w:rsid w:val="00DA32CF"/>
    <w:rsid w:val="00DA3D7D"/>
    <w:rsid w:val="00DA4990"/>
    <w:rsid w:val="00DA5011"/>
    <w:rsid w:val="00DA515E"/>
    <w:rsid w:val="00DA5399"/>
    <w:rsid w:val="00DA5773"/>
    <w:rsid w:val="00DA5B85"/>
    <w:rsid w:val="00DA666A"/>
    <w:rsid w:val="00DA78F6"/>
    <w:rsid w:val="00DA795C"/>
    <w:rsid w:val="00DB076C"/>
    <w:rsid w:val="00DB0B2C"/>
    <w:rsid w:val="00DB1A06"/>
    <w:rsid w:val="00DB2298"/>
    <w:rsid w:val="00DB2DB7"/>
    <w:rsid w:val="00DB308D"/>
    <w:rsid w:val="00DB40A6"/>
    <w:rsid w:val="00DB42C7"/>
    <w:rsid w:val="00DB4589"/>
    <w:rsid w:val="00DB4894"/>
    <w:rsid w:val="00DB4A2B"/>
    <w:rsid w:val="00DB5086"/>
    <w:rsid w:val="00DB58AF"/>
    <w:rsid w:val="00DB5B7B"/>
    <w:rsid w:val="00DB6452"/>
    <w:rsid w:val="00DB6F7E"/>
    <w:rsid w:val="00DB742D"/>
    <w:rsid w:val="00DB7604"/>
    <w:rsid w:val="00DB76E7"/>
    <w:rsid w:val="00DB7A30"/>
    <w:rsid w:val="00DC0E26"/>
    <w:rsid w:val="00DC1EAD"/>
    <w:rsid w:val="00DC226E"/>
    <w:rsid w:val="00DC2FF6"/>
    <w:rsid w:val="00DC3A75"/>
    <w:rsid w:val="00DC3F95"/>
    <w:rsid w:val="00DC4008"/>
    <w:rsid w:val="00DC4AB6"/>
    <w:rsid w:val="00DC5204"/>
    <w:rsid w:val="00DC7336"/>
    <w:rsid w:val="00DC74CC"/>
    <w:rsid w:val="00DC78F5"/>
    <w:rsid w:val="00DD06DC"/>
    <w:rsid w:val="00DD0979"/>
    <w:rsid w:val="00DD13D8"/>
    <w:rsid w:val="00DD2484"/>
    <w:rsid w:val="00DD278E"/>
    <w:rsid w:val="00DD3FC2"/>
    <w:rsid w:val="00DD3FDD"/>
    <w:rsid w:val="00DD41F6"/>
    <w:rsid w:val="00DD4415"/>
    <w:rsid w:val="00DD4EEB"/>
    <w:rsid w:val="00DD5D33"/>
    <w:rsid w:val="00DD7989"/>
    <w:rsid w:val="00DD7FF7"/>
    <w:rsid w:val="00DE0BB7"/>
    <w:rsid w:val="00DE0BBD"/>
    <w:rsid w:val="00DE1DA4"/>
    <w:rsid w:val="00DE3380"/>
    <w:rsid w:val="00DE41A9"/>
    <w:rsid w:val="00DE4252"/>
    <w:rsid w:val="00DE4675"/>
    <w:rsid w:val="00DE49AD"/>
    <w:rsid w:val="00DE4A39"/>
    <w:rsid w:val="00DE5C2D"/>
    <w:rsid w:val="00DE6F90"/>
    <w:rsid w:val="00DF03EC"/>
    <w:rsid w:val="00DF064A"/>
    <w:rsid w:val="00DF0997"/>
    <w:rsid w:val="00DF09C3"/>
    <w:rsid w:val="00DF0EDA"/>
    <w:rsid w:val="00DF14F3"/>
    <w:rsid w:val="00DF1927"/>
    <w:rsid w:val="00DF203C"/>
    <w:rsid w:val="00DF2F82"/>
    <w:rsid w:val="00DF3DCB"/>
    <w:rsid w:val="00DF4191"/>
    <w:rsid w:val="00DF4344"/>
    <w:rsid w:val="00DF472A"/>
    <w:rsid w:val="00DF5992"/>
    <w:rsid w:val="00DF647B"/>
    <w:rsid w:val="00DF75E5"/>
    <w:rsid w:val="00E0041D"/>
    <w:rsid w:val="00E00F9F"/>
    <w:rsid w:val="00E0163F"/>
    <w:rsid w:val="00E02090"/>
    <w:rsid w:val="00E0269A"/>
    <w:rsid w:val="00E02C50"/>
    <w:rsid w:val="00E02D99"/>
    <w:rsid w:val="00E035EF"/>
    <w:rsid w:val="00E04331"/>
    <w:rsid w:val="00E046E6"/>
    <w:rsid w:val="00E04E04"/>
    <w:rsid w:val="00E04FEE"/>
    <w:rsid w:val="00E05726"/>
    <w:rsid w:val="00E063AA"/>
    <w:rsid w:val="00E06589"/>
    <w:rsid w:val="00E07BFB"/>
    <w:rsid w:val="00E1026E"/>
    <w:rsid w:val="00E10417"/>
    <w:rsid w:val="00E10CAB"/>
    <w:rsid w:val="00E10DE2"/>
    <w:rsid w:val="00E1173F"/>
    <w:rsid w:val="00E12A27"/>
    <w:rsid w:val="00E13844"/>
    <w:rsid w:val="00E13C6E"/>
    <w:rsid w:val="00E13D05"/>
    <w:rsid w:val="00E141D4"/>
    <w:rsid w:val="00E14C41"/>
    <w:rsid w:val="00E15048"/>
    <w:rsid w:val="00E15440"/>
    <w:rsid w:val="00E15791"/>
    <w:rsid w:val="00E1601E"/>
    <w:rsid w:val="00E16E64"/>
    <w:rsid w:val="00E17240"/>
    <w:rsid w:val="00E2136D"/>
    <w:rsid w:val="00E22C58"/>
    <w:rsid w:val="00E22DE9"/>
    <w:rsid w:val="00E23EDD"/>
    <w:rsid w:val="00E24644"/>
    <w:rsid w:val="00E24AEE"/>
    <w:rsid w:val="00E24BC1"/>
    <w:rsid w:val="00E25186"/>
    <w:rsid w:val="00E25273"/>
    <w:rsid w:val="00E260BF"/>
    <w:rsid w:val="00E26CEB"/>
    <w:rsid w:val="00E27781"/>
    <w:rsid w:val="00E27B6A"/>
    <w:rsid w:val="00E3041C"/>
    <w:rsid w:val="00E30C20"/>
    <w:rsid w:val="00E30E3A"/>
    <w:rsid w:val="00E3118F"/>
    <w:rsid w:val="00E31F88"/>
    <w:rsid w:val="00E32B85"/>
    <w:rsid w:val="00E33353"/>
    <w:rsid w:val="00E33CFA"/>
    <w:rsid w:val="00E34123"/>
    <w:rsid w:val="00E34D21"/>
    <w:rsid w:val="00E3533A"/>
    <w:rsid w:val="00E35715"/>
    <w:rsid w:val="00E36377"/>
    <w:rsid w:val="00E37932"/>
    <w:rsid w:val="00E4187E"/>
    <w:rsid w:val="00E42B4E"/>
    <w:rsid w:val="00E42F43"/>
    <w:rsid w:val="00E43903"/>
    <w:rsid w:val="00E43D4A"/>
    <w:rsid w:val="00E44EEC"/>
    <w:rsid w:val="00E45433"/>
    <w:rsid w:val="00E4546C"/>
    <w:rsid w:val="00E45CB2"/>
    <w:rsid w:val="00E467C4"/>
    <w:rsid w:val="00E46CFA"/>
    <w:rsid w:val="00E4757A"/>
    <w:rsid w:val="00E475A5"/>
    <w:rsid w:val="00E47A82"/>
    <w:rsid w:val="00E5234C"/>
    <w:rsid w:val="00E5273B"/>
    <w:rsid w:val="00E52BB2"/>
    <w:rsid w:val="00E53FF9"/>
    <w:rsid w:val="00E54263"/>
    <w:rsid w:val="00E549F2"/>
    <w:rsid w:val="00E54A69"/>
    <w:rsid w:val="00E5534B"/>
    <w:rsid w:val="00E55BCA"/>
    <w:rsid w:val="00E5636D"/>
    <w:rsid w:val="00E571E6"/>
    <w:rsid w:val="00E574D1"/>
    <w:rsid w:val="00E60B8A"/>
    <w:rsid w:val="00E60CD4"/>
    <w:rsid w:val="00E61318"/>
    <w:rsid w:val="00E617F4"/>
    <w:rsid w:val="00E61E85"/>
    <w:rsid w:val="00E6228E"/>
    <w:rsid w:val="00E62B2A"/>
    <w:rsid w:val="00E631F2"/>
    <w:rsid w:val="00E63D96"/>
    <w:rsid w:val="00E6492A"/>
    <w:rsid w:val="00E64BEC"/>
    <w:rsid w:val="00E64C3A"/>
    <w:rsid w:val="00E64C8E"/>
    <w:rsid w:val="00E64DE9"/>
    <w:rsid w:val="00E64F55"/>
    <w:rsid w:val="00E65167"/>
    <w:rsid w:val="00E65190"/>
    <w:rsid w:val="00E652A2"/>
    <w:rsid w:val="00E65471"/>
    <w:rsid w:val="00E65BAC"/>
    <w:rsid w:val="00E66512"/>
    <w:rsid w:val="00E66BEE"/>
    <w:rsid w:val="00E6756E"/>
    <w:rsid w:val="00E67B7F"/>
    <w:rsid w:val="00E7101B"/>
    <w:rsid w:val="00E7185B"/>
    <w:rsid w:val="00E71F30"/>
    <w:rsid w:val="00E7228A"/>
    <w:rsid w:val="00E73179"/>
    <w:rsid w:val="00E742FB"/>
    <w:rsid w:val="00E74619"/>
    <w:rsid w:val="00E7472A"/>
    <w:rsid w:val="00E74D43"/>
    <w:rsid w:val="00E7594C"/>
    <w:rsid w:val="00E75DE5"/>
    <w:rsid w:val="00E7660B"/>
    <w:rsid w:val="00E76E32"/>
    <w:rsid w:val="00E811D6"/>
    <w:rsid w:val="00E81656"/>
    <w:rsid w:val="00E81A8D"/>
    <w:rsid w:val="00E81F13"/>
    <w:rsid w:val="00E82948"/>
    <w:rsid w:val="00E82C08"/>
    <w:rsid w:val="00E82DCD"/>
    <w:rsid w:val="00E834EC"/>
    <w:rsid w:val="00E83E03"/>
    <w:rsid w:val="00E84BC3"/>
    <w:rsid w:val="00E84BE6"/>
    <w:rsid w:val="00E84D8F"/>
    <w:rsid w:val="00E856A5"/>
    <w:rsid w:val="00E86436"/>
    <w:rsid w:val="00E87192"/>
    <w:rsid w:val="00E9249D"/>
    <w:rsid w:val="00E92EC1"/>
    <w:rsid w:val="00E94E06"/>
    <w:rsid w:val="00E95403"/>
    <w:rsid w:val="00E977D4"/>
    <w:rsid w:val="00E97E61"/>
    <w:rsid w:val="00EA0D5D"/>
    <w:rsid w:val="00EA0E6E"/>
    <w:rsid w:val="00EA1330"/>
    <w:rsid w:val="00EA1836"/>
    <w:rsid w:val="00EA1B52"/>
    <w:rsid w:val="00EA25C3"/>
    <w:rsid w:val="00EA2654"/>
    <w:rsid w:val="00EA2DF1"/>
    <w:rsid w:val="00EA4A53"/>
    <w:rsid w:val="00EA5A8C"/>
    <w:rsid w:val="00EA616C"/>
    <w:rsid w:val="00EA7BA2"/>
    <w:rsid w:val="00EA7DD3"/>
    <w:rsid w:val="00EB04E1"/>
    <w:rsid w:val="00EB0C19"/>
    <w:rsid w:val="00EB1CEB"/>
    <w:rsid w:val="00EB1E76"/>
    <w:rsid w:val="00EB243C"/>
    <w:rsid w:val="00EB325F"/>
    <w:rsid w:val="00EB3AC6"/>
    <w:rsid w:val="00EB3C0A"/>
    <w:rsid w:val="00EB4399"/>
    <w:rsid w:val="00EB4D4B"/>
    <w:rsid w:val="00EB4EEE"/>
    <w:rsid w:val="00EB5CF7"/>
    <w:rsid w:val="00EB65AF"/>
    <w:rsid w:val="00EB6C0E"/>
    <w:rsid w:val="00EB71B1"/>
    <w:rsid w:val="00EB7D88"/>
    <w:rsid w:val="00EC1588"/>
    <w:rsid w:val="00EC1CAF"/>
    <w:rsid w:val="00EC20FE"/>
    <w:rsid w:val="00EC27D7"/>
    <w:rsid w:val="00EC30E0"/>
    <w:rsid w:val="00EC3641"/>
    <w:rsid w:val="00EC5180"/>
    <w:rsid w:val="00EC5AF5"/>
    <w:rsid w:val="00EC5BC7"/>
    <w:rsid w:val="00EC692D"/>
    <w:rsid w:val="00EC6B46"/>
    <w:rsid w:val="00EC6DFD"/>
    <w:rsid w:val="00EC792A"/>
    <w:rsid w:val="00EC79DB"/>
    <w:rsid w:val="00ED0113"/>
    <w:rsid w:val="00ED07E4"/>
    <w:rsid w:val="00ED1146"/>
    <w:rsid w:val="00ED1E6A"/>
    <w:rsid w:val="00ED2005"/>
    <w:rsid w:val="00ED26DA"/>
    <w:rsid w:val="00ED2FB5"/>
    <w:rsid w:val="00ED3CDC"/>
    <w:rsid w:val="00ED48A5"/>
    <w:rsid w:val="00ED494D"/>
    <w:rsid w:val="00ED4D51"/>
    <w:rsid w:val="00ED55B4"/>
    <w:rsid w:val="00ED6E50"/>
    <w:rsid w:val="00ED7C99"/>
    <w:rsid w:val="00ED7F54"/>
    <w:rsid w:val="00EE0E5C"/>
    <w:rsid w:val="00EE16A9"/>
    <w:rsid w:val="00EE17AF"/>
    <w:rsid w:val="00EE181F"/>
    <w:rsid w:val="00EE2C38"/>
    <w:rsid w:val="00EE36E2"/>
    <w:rsid w:val="00EE3BE9"/>
    <w:rsid w:val="00EE4177"/>
    <w:rsid w:val="00EE467A"/>
    <w:rsid w:val="00EE4E1B"/>
    <w:rsid w:val="00EE5431"/>
    <w:rsid w:val="00EE59A8"/>
    <w:rsid w:val="00EE6182"/>
    <w:rsid w:val="00EE61CF"/>
    <w:rsid w:val="00EE62CE"/>
    <w:rsid w:val="00EE72E8"/>
    <w:rsid w:val="00EE7FBE"/>
    <w:rsid w:val="00EF0C46"/>
    <w:rsid w:val="00EF12B4"/>
    <w:rsid w:val="00EF1620"/>
    <w:rsid w:val="00EF16EF"/>
    <w:rsid w:val="00EF1D61"/>
    <w:rsid w:val="00EF21CC"/>
    <w:rsid w:val="00EF2A4F"/>
    <w:rsid w:val="00EF3816"/>
    <w:rsid w:val="00EF3CD8"/>
    <w:rsid w:val="00EF471A"/>
    <w:rsid w:val="00EF4AA2"/>
    <w:rsid w:val="00EF4F74"/>
    <w:rsid w:val="00EF51B5"/>
    <w:rsid w:val="00EF6F55"/>
    <w:rsid w:val="00EF7860"/>
    <w:rsid w:val="00EF7EE5"/>
    <w:rsid w:val="00F00877"/>
    <w:rsid w:val="00F00981"/>
    <w:rsid w:val="00F01440"/>
    <w:rsid w:val="00F01D92"/>
    <w:rsid w:val="00F02663"/>
    <w:rsid w:val="00F02965"/>
    <w:rsid w:val="00F03212"/>
    <w:rsid w:val="00F0357F"/>
    <w:rsid w:val="00F041C7"/>
    <w:rsid w:val="00F0446F"/>
    <w:rsid w:val="00F04CBC"/>
    <w:rsid w:val="00F0580E"/>
    <w:rsid w:val="00F05869"/>
    <w:rsid w:val="00F05B75"/>
    <w:rsid w:val="00F061DA"/>
    <w:rsid w:val="00F06299"/>
    <w:rsid w:val="00F06668"/>
    <w:rsid w:val="00F06867"/>
    <w:rsid w:val="00F07101"/>
    <w:rsid w:val="00F106BF"/>
    <w:rsid w:val="00F106C5"/>
    <w:rsid w:val="00F11151"/>
    <w:rsid w:val="00F11428"/>
    <w:rsid w:val="00F11885"/>
    <w:rsid w:val="00F12700"/>
    <w:rsid w:val="00F1321C"/>
    <w:rsid w:val="00F13FF5"/>
    <w:rsid w:val="00F14025"/>
    <w:rsid w:val="00F14703"/>
    <w:rsid w:val="00F1546E"/>
    <w:rsid w:val="00F165CD"/>
    <w:rsid w:val="00F177E4"/>
    <w:rsid w:val="00F17AD4"/>
    <w:rsid w:val="00F200DA"/>
    <w:rsid w:val="00F204C1"/>
    <w:rsid w:val="00F205FE"/>
    <w:rsid w:val="00F206FF"/>
    <w:rsid w:val="00F217D9"/>
    <w:rsid w:val="00F224F1"/>
    <w:rsid w:val="00F22BE2"/>
    <w:rsid w:val="00F22E96"/>
    <w:rsid w:val="00F23098"/>
    <w:rsid w:val="00F23985"/>
    <w:rsid w:val="00F23BDF"/>
    <w:rsid w:val="00F245DB"/>
    <w:rsid w:val="00F24E5C"/>
    <w:rsid w:val="00F25643"/>
    <w:rsid w:val="00F25BDC"/>
    <w:rsid w:val="00F269BF"/>
    <w:rsid w:val="00F275E6"/>
    <w:rsid w:val="00F30CE7"/>
    <w:rsid w:val="00F31500"/>
    <w:rsid w:val="00F31B84"/>
    <w:rsid w:val="00F33443"/>
    <w:rsid w:val="00F34608"/>
    <w:rsid w:val="00F347C3"/>
    <w:rsid w:val="00F37013"/>
    <w:rsid w:val="00F372EB"/>
    <w:rsid w:val="00F3799F"/>
    <w:rsid w:val="00F37BF8"/>
    <w:rsid w:val="00F37E04"/>
    <w:rsid w:val="00F40227"/>
    <w:rsid w:val="00F40438"/>
    <w:rsid w:val="00F40F1D"/>
    <w:rsid w:val="00F41622"/>
    <w:rsid w:val="00F42098"/>
    <w:rsid w:val="00F42853"/>
    <w:rsid w:val="00F42FDD"/>
    <w:rsid w:val="00F43ED7"/>
    <w:rsid w:val="00F444C8"/>
    <w:rsid w:val="00F454B7"/>
    <w:rsid w:val="00F45A86"/>
    <w:rsid w:val="00F45C87"/>
    <w:rsid w:val="00F4628A"/>
    <w:rsid w:val="00F46878"/>
    <w:rsid w:val="00F468C3"/>
    <w:rsid w:val="00F46DF8"/>
    <w:rsid w:val="00F47E72"/>
    <w:rsid w:val="00F50014"/>
    <w:rsid w:val="00F503D3"/>
    <w:rsid w:val="00F50AED"/>
    <w:rsid w:val="00F51100"/>
    <w:rsid w:val="00F512DA"/>
    <w:rsid w:val="00F51653"/>
    <w:rsid w:val="00F52297"/>
    <w:rsid w:val="00F53246"/>
    <w:rsid w:val="00F5438E"/>
    <w:rsid w:val="00F544F6"/>
    <w:rsid w:val="00F548B1"/>
    <w:rsid w:val="00F55AAA"/>
    <w:rsid w:val="00F56378"/>
    <w:rsid w:val="00F57C24"/>
    <w:rsid w:val="00F6052D"/>
    <w:rsid w:val="00F60693"/>
    <w:rsid w:val="00F61A37"/>
    <w:rsid w:val="00F61D5E"/>
    <w:rsid w:val="00F621E8"/>
    <w:rsid w:val="00F62B99"/>
    <w:rsid w:val="00F633A4"/>
    <w:rsid w:val="00F63415"/>
    <w:rsid w:val="00F63B4A"/>
    <w:rsid w:val="00F646AE"/>
    <w:rsid w:val="00F6475B"/>
    <w:rsid w:val="00F65947"/>
    <w:rsid w:val="00F65F59"/>
    <w:rsid w:val="00F6694C"/>
    <w:rsid w:val="00F66A5D"/>
    <w:rsid w:val="00F66CDD"/>
    <w:rsid w:val="00F67030"/>
    <w:rsid w:val="00F674B7"/>
    <w:rsid w:val="00F67789"/>
    <w:rsid w:val="00F67A6E"/>
    <w:rsid w:val="00F70780"/>
    <w:rsid w:val="00F70CB8"/>
    <w:rsid w:val="00F71DA4"/>
    <w:rsid w:val="00F71E42"/>
    <w:rsid w:val="00F72138"/>
    <w:rsid w:val="00F72B23"/>
    <w:rsid w:val="00F72E16"/>
    <w:rsid w:val="00F73089"/>
    <w:rsid w:val="00F7423C"/>
    <w:rsid w:val="00F745E1"/>
    <w:rsid w:val="00F757E5"/>
    <w:rsid w:val="00F769A9"/>
    <w:rsid w:val="00F770C3"/>
    <w:rsid w:val="00F770E6"/>
    <w:rsid w:val="00F77D0A"/>
    <w:rsid w:val="00F80B32"/>
    <w:rsid w:val="00F80BC3"/>
    <w:rsid w:val="00F80C87"/>
    <w:rsid w:val="00F80F97"/>
    <w:rsid w:val="00F8135C"/>
    <w:rsid w:val="00F8144B"/>
    <w:rsid w:val="00F816F1"/>
    <w:rsid w:val="00F82457"/>
    <w:rsid w:val="00F82B76"/>
    <w:rsid w:val="00F85511"/>
    <w:rsid w:val="00F85F22"/>
    <w:rsid w:val="00F867F0"/>
    <w:rsid w:val="00F86CDE"/>
    <w:rsid w:val="00F8733F"/>
    <w:rsid w:val="00F87925"/>
    <w:rsid w:val="00F905C3"/>
    <w:rsid w:val="00F929D4"/>
    <w:rsid w:val="00F92B84"/>
    <w:rsid w:val="00F933EB"/>
    <w:rsid w:val="00F93516"/>
    <w:rsid w:val="00F9555C"/>
    <w:rsid w:val="00F95AA4"/>
    <w:rsid w:val="00F95F7E"/>
    <w:rsid w:val="00F96A3F"/>
    <w:rsid w:val="00FA0CCC"/>
    <w:rsid w:val="00FA0F5B"/>
    <w:rsid w:val="00FA1996"/>
    <w:rsid w:val="00FA289E"/>
    <w:rsid w:val="00FA2C3A"/>
    <w:rsid w:val="00FA2E96"/>
    <w:rsid w:val="00FA4436"/>
    <w:rsid w:val="00FA4F2C"/>
    <w:rsid w:val="00FA4F55"/>
    <w:rsid w:val="00FA5AAA"/>
    <w:rsid w:val="00FA6128"/>
    <w:rsid w:val="00FA6E04"/>
    <w:rsid w:val="00FA7FF2"/>
    <w:rsid w:val="00FB04FD"/>
    <w:rsid w:val="00FB1139"/>
    <w:rsid w:val="00FB31FB"/>
    <w:rsid w:val="00FB39F5"/>
    <w:rsid w:val="00FB3B33"/>
    <w:rsid w:val="00FB4921"/>
    <w:rsid w:val="00FB69BE"/>
    <w:rsid w:val="00FB6D52"/>
    <w:rsid w:val="00FB70A4"/>
    <w:rsid w:val="00FB7689"/>
    <w:rsid w:val="00FB78EE"/>
    <w:rsid w:val="00FC1D42"/>
    <w:rsid w:val="00FC1F14"/>
    <w:rsid w:val="00FC3410"/>
    <w:rsid w:val="00FC3924"/>
    <w:rsid w:val="00FC4092"/>
    <w:rsid w:val="00FC43CE"/>
    <w:rsid w:val="00FC502C"/>
    <w:rsid w:val="00FC558B"/>
    <w:rsid w:val="00FC57C9"/>
    <w:rsid w:val="00FC7112"/>
    <w:rsid w:val="00FC7352"/>
    <w:rsid w:val="00FD0063"/>
    <w:rsid w:val="00FD159F"/>
    <w:rsid w:val="00FD1F42"/>
    <w:rsid w:val="00FD1F6D"/>
    <w:rsid w:val="00FD212A"/>
    <w:rsid w:val="00FD25DE"/>
    <w:rsid w:val="00FD35FB"/>
    <w:rsid w:val="00FD3E21"/>
    <w:rsid w:val="00FD3E5E"/>
    <w:rsid w:val="00FD4B72"/>
    <w:rsid w:val="00FD6658"/>
    <w:rsid w:val="00FD68F5"/>
    <w:rsid w:val="00FD6F73"/>
    <w:rsid w:val="00FD760C"/>
    <w:rsid w:val="00FD76A0"/>
    <w:rsid w:val="00FD7C3B"/>
    <w:rsid w:val="00FD7F5E"/>
    <w:rsid w:val="00FE0DFA"/>
    <w:rsid w:val="00FE0E0F"/>
    <w:rsid w:val="00FE12FF"/>
    <w:rsid w:val="00FE1A69"/>
    <w:rsid w:val="00FE1F95"/>
    <w:rsid w:val="00FE2127"/>
    <w:rsid w:val="00FE3959"/>
    <w:rsid w:val="00FE3ACC"/>
    <w:rsid w:val="00FE5C1B"/>
    <w:rsid w:val="00FE5D1B"/>
    <w:rsid w:val="00FE6E9B"/>
    <w:rsid w:val="00FE7239"/>
    <w:rsid w:val="00FE7413"/>
    <w:rsid w:val="00FE77F2"/>
    <w:rsid w:val="00FE7E56"/>
    <w:rsid w:val="00FF03EF"/>
    <w:rsid w:val="00FF189A"/>
    <w:rsid w:val="00FF218C"/>
    <w:rsid w:val="00FF2B54"/>
    <w:rsid w:val="00FF2C93"/>
    <w:rsid w:val="00FF2EBE"/>
    <w:rsid w:val="00FF34C1"/>
    <w:rsid w:val="00FF425D"/>
    <w:rsid w:val="00FF461A"/>
    <w:rsid w:val="00FF466A"/>
    <w:rsid w:val="00FF683B"/>
    <w:rsid w:val="00FF6BE2"/>
    <w:rsid w:val="00FF6C83"/>
    <w:rsid w:val="00FF70C6"/>
    <w:rsid w:val="00FF7CEC"/>
    <w:rsid w:val="00FF7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FAB642"/>
  <w15:docId w15:val="{8AC3BE7A-51C9-4A73-803B-BA915276C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A512D"/>
    <w:pPr>
      <w:spacing w:after="120" w:line="276" w:lineRule="auto"/>
      <w:jc w:val="both"/>
    </w:pPr>
    <w:rPr>
      <w:rFonts w:ascii="Arial" w:hAnsi="Arial" w:cs="Arial"/>
      <w:sz w:val="22"/>
      <w:szCs w:val="22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A7DD3"/>
    <w:pPr>
      <w:numPr>
        <w:numId w:val="31"/>
      </w:numPr>
      <w:spacing w:before="240"/>
      <w:outlineLvl w:val="0"/>
    </w:pPr>
    <w:rPr>
      <w:b/>
      <w:color w:val="005CA9"/>
      <w:sz w:val="32"/>
      <w:szCs w:val="3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A7DD3"/>
    <w:pPr>
      <w:numPr>
        <w:ilvl w:val="1"/>
        <w:numId w:val="31"/>
      </w:numPr>
      <w:ind w:left="0" w:firstLine="0"/>
      <w:outlineLvl w:val="1"/>
    </w:pPr>
    <w:rPr>
      <w:b/>
      <w:color w:val="005CA9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EA7DD3"/>
    <w:pPr>
      <w:keepNext/>
      <w:keepLines/>
      <w:spacing w:before="120" w:after="0"/>
      <w:outlineLvl w:val="2"/>
    </w:pPr>
    <w:rPr>
      <w:rFonts w:eastAsiaTheme="majorEastAsia" w:cstheme="majorBidi"/>
      <w:b/>
      <w:i/>
      <w:color w:val="005CA9"/>
      <w:sz w:val="26"/>
      <w:szCs w:val="26"/>
    </w:rPr>
  </w:style>
  <w:style w:type="paragraph" w:styleId="berschrift4">
    <w:name w:val="heading 4"/>
    <w:basedOn w:val="berschrift3"/>
    <w:next w:val="Standard"/>
    <w:link w:val="berschrift4Zchn"/>
    <w:uiPriority w:val="9"/>
    <w:unhideWhenUsed/>
    <w:qFormat/>
    <w:rsid w:val="00EA7DD3"/>
    <w:pPr>
      <w:outlineLvl w:val="3"/>
    </w:pPr>
    <w:rPr>
      <w:b w:val="0"/>
      <w:sz w:val="24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rsid w:val="00E652A2"/>
    <w:pPr>
      <w:keepNext/>
      <w:keepLines/>
      <w:numPr>
        <w:ilvl w:val="4"/>
        <w:numId w:val="31"/>
      </w:numPr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652A2"/>
    <w:pPr>
      <w:keepNext/>
      <w:keepLines/>
      <w:numPr>
        <w:ilvl w:val="5"/>
        <w:numId w:val="31"/>
      </w:numPr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652A2"/>
    <w:pPr>
      <w:keepNext/>
      <w:keepLines/>
      <w:numPr>
        <w:ilvl w:val="6"/>
        <w:numId w:val="3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652A2"/>
    <w:pPr>
      <w:keepNext/>
      <w:keepLines/>
      <w:numPr>
        <w:ilvl w:val="7"/>
        <w:numId w:val="3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652A2"/>
    <w:pPr>
      <w:keepNext/>
      <w:keepLines/>
      <w:numPr>
        <w:ilvl w:val="8"/>
        <w:numId w:val="3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161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16155"/>
  </w:style>
  <w:style w:type="paragraph" w:styleId="Fuzeile">
    <w:name w:val="footer"/>
    <w:basedOn w:val="Standard"/>
    <w:link w:val="FuzeileZchn"/>
    <w:uiPriority w:val="99"/>
    <w:unhideWhenUsed/>
    <w:rsid w:val="00D161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16155"/>
  </w:style>
  <w:style w:type="paragraph" w:styleId="Listenabsatz">
    <w:name w:val="List Paragraph"/>
    <w:basedOn w:val="Standard"/>
    <w:uiPriority w:val="72"/>
    <w:qFormat/>
    <w:rsid w:val="00B7796C"/>
    <w:pPr>
      <w:ind w:left="708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37E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37E23"/>
    <w:rPr>
      <w:rFonts w:ascii="Tahoma" w:hAnsi="Tahoma" w:cs="Tahoma"/>
      <w:sz w:val="16"/>
      <w:szCs w:val="16"/>
      <w:lang w:eastAsia="en-US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0A4FE0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0A4FE0"/>
    <w:rPr>
      <w:lang w:eastAsia="en-US"/>
    </w:rPr>
  </w:style>
  <w:style w:type="character" w:styleId="Funotenzeichen">
    <w:name w:val="footnote reference"/>
    <w:basedOn w:val="Absatz-Standardschriftart"/>
    <w:uiPriority w:val="99"/>
    <w:semiHidden/>
    <w:unhideWhenUsed/>
    <w:rsid w:val="000A4FE0"/>
    <w:rPr>
      <w:vertAlign w:val="superscript"/>
    </w:rPr>
  </w:style>
  <w:style w:type="character" w:styleId="Hyperlink">
    <w:name w:val="Hyperlink"/>
    <w:basedOn w:val="Absatz-Standardschriftart"/>
    <w:uiPriority w:val="99"/>
    <w:unhideWhenUsed/>
    <w:rsid w:val="00593425"/>
    <w:rPr>
      <w:color w:val="0563C1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593425"/>
    <w:rPr>
      <w:color w:val="605E5C"/>
      <w:shd w:val="clear" w:color="auto" w:fill="E1DFDD"/>
    </w:rPr>
  </w:style>
  <w:style w:type="paragraph" w:styleId="Titel">
    <w:name w:val="Title"/>
    <w:basedOn w:val="Standard"/>
    <w:next w:val="Standard"/>
    <w:link w:val="TitelZchn"/>
    <w:uiPriority w:val="10"/>
    <w:qFormat/>
    <w:rsid w:val="00D171AC"/>
    <w:pPr>
      <w:suppressAutoHyphens/>
      <w:spacing w:after="240"/>
      <w:jc w:val="center"/>
    </w:pPr>
    <w:rPr>
      <w:b/>
      <w:color w:val="005CA9"/>
      <w:sz w:val="36"/>
      <w:szCs w:val="36"/>
    </w:rPr>
  </w:style>
  <w:style w:type="character" w:customStyle="1" w:styleId="TitelZchn">
    <w:name w:val="Titel Zchn"/>
    <w:basedOn w:val="Absatz-Standardschriftart"/>
    <w:link w:val="Titel"/>
    <w:uiPriority w:val="10"/>
    <w:rsid w:val="00D171AC"/>
    <w:rPr>
      <w:rFonts w:ascii="Arial" w:hAnsi="Arial" w:cs="Arial"/>
      <w:b/>
      <w:color w:val="005CA9"/>
      <w:sz w:val="36"/>
      <w:szCs w:val="36"/>
      <w:lang w:eastAsia="en-US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EA7DD3"/>
    <w:rPr>
      <w:rFonts w:ascii="Arial" w:hAnsi="Arial" w:cs="Arial"/>
      <w:b/>
      <w:color w:val="005CA9"/>
      <w:sz w:val="32"/>
      <w:szCs w:val="30"/>
      <w:lang w:eastAsia="en-US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EA7DD3"/>
    <w:rPr>
      <w:rFonts w:ascii="Arial" w:hAnsi="Arial" w:cs="Arial"/>
      <w:b/>
      <w:color w:val="005CA9"/>
      <w:sz w:val="28"/>
      <w:szCs w:val="26"/>
      <w:lang w:eastAsia="en-US"/>
    </w:rPr>
  </w:style>
  <w:style w:type="table" w:styleId="Tabellenraster">
    <w:name w:val="Table Grid"/>
    <w:basedOn w:val="NormaleTabelle"/>
    <w:uiPriority w:val="59"/>
    <w:rsid w:val="00FE0E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AC5484"/>
    <w:rPr>
      <w:color w:val="808080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EA7DD3"/>
    <w:rPr>
      <w:rFonts w:ascii="Arial" w:eastAsiaTheme="majorEastAsia" w:hAnsi="Arial" w:cstheme="majorBidi"/>
      <w:b/>
      <w:i/>
      <w:color w:val="005CA9"/>
      <w:sz w:val="26"/>
      <w:szCs w:val="26"/>
      <w:lang w:eastAsia="en-US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4288B"/>
    <w:pPr>
      <w:tabs>
        <w:tab w:val="left" w:pos="3711"/>
      </w:tabs>
      <w:spacing w:after="180"/>
      <w:jc w:val="center"/>
    </w:pPr>
    <w:rPr>
      <w:b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4288B"/>
    <w:rPr>
      <w:rFonts w:ascii="Arial" w:hAnsi="Arial" w:cs="Arial"/>
      <w:b/>
      <w:sz w:val="22"/>
      <w:szCs w:val="22"/>
      <w:lang w:eastAsia="en-US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EA7DD3"/>
    <w:rPr>
      <w:rFonts w:ascii="Arial" w:eastAsiaTheme="majorEastAsia" w:hAnsi="Arial" w:cstheme="majorBidi"/>
      <w:i/>
      <w:color w:val="005CA9"/>
      <w:sz w:val="24"/>
      <w:szCs w:val="26"/>
      <w:lang w:eastAsia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652A2"/>
    <w:rPr>
      <w:rFonts w:asciiTheme="majorHAnsi" w:eastAsiaTheme="majorEastAsia" w:hAnsiTheme="majorHAnsi" w:cstheme="majorBidi"/>
      <w:color w:val="365F91" w:themeColor="accent1" w:themeShade="BF"/>
      <w:sz w:val="22"/>
      <w:szCs w:val="22"/>
      <w:lang w:eastAsia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652A2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652A2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eastAsia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652A2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652A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paragraph" w:styleId="KeinLeerraum">
    <w:name w:val="No Spacing"/>
    <w:uiPriority w:val="1"/>
    <w:qFormat/>
    <w:rsid w:val="00E652A2"/>
    <w:rPr>
      <w:rFonts w:ascii="Arial" w:hAnsi="Arial" w:cs="Arial"/>
      <w:sz w:val="22"/>
      <w:szCs w:val="22"/>
      <w:lang w:eastAsia="en-US"/>
    </w:rPr>
  </w:style>
  <w:style w:type="paragraph" w:customStyle="1" w:styleId="Zeileentfernen">
    <w:name w:val="Zeile entfernen"/>
    <w:basedOn w:val="Standard"/>
    <w:link w:val="ZeileentfernenZchn"/>
    <w:qFormat/>
    <w:rsid w:val="00BA6C53"/>
    <w:rPr>
      <w:sz w:val="2"/>
    </w:rPr>
  </w:style>
  <w:style w:type="paragraph" w:customStyle="1" w:styleId="Tabellentext">
    <w:name w:val="Tabellentext"/>
    <w:basedOn w:val="Standard"/>
    <w:link w:val="TabellentextZchn"/>
    <w:qFormat/>
    <w:rsid w:val="00305AB6"/>
    <w:pPr>
      <w:spacing w:after="0"/>
      <w:jc w:val="left"/>
    </w:pPr>
  </w:style>
  <w:style w:type="character" w:customStyle="1" w:styleId="ZeileentfernenZchn">
    <w:name w:val="Zeile entfernen Zchn"/>
    <w:basedOn w:val="Absatz-Standardschriftart"/>
    <w:link w:val="Zeileentfernen"/>
    <w:rsid w:val="00BA6C53"/>
    <w:rPr>
      <w:rFonts w:ascii="Arial" w:hAnsi="Arial" w:cs="Arial"/>
      <w:sz w:val="2"/>
      <w:szCs w:val="22"/>
      <w:lang w:eastAsia="en-US"/>
    </w:rPr>
  </w:style>
  <w:style w:type="character" w:customStyle="1" w:styleId="TabellentextZchn">
    <w:name w:val="Tabellentext Zchn"/>
    <w:basedOn w:val="Absatz-Standardschriftart"/>
    <w:link w:val="Tabellentext"/>
    <w:rsid w:val="00305AB6"/>
    <w:rPr>
      <w:rFonts w:ascii="Arial" w:hAnsi="Arial" w:cs="Arial"/>
      <w:sz w:val="22"/>
      <w:szCs w:val="22"/>
      <w:lang w:eastAsia="en-US"/>
    </w:rPr>
  </w:style>
  <w:style w:type="character" w:styleId="IntensiveHervorhebung">
    <w:name w:val="Intense Emphasis"/>
    <w:basedOn w:val="Absatz-Standardschriftart"/>
    <w:uiPriority w:val="21"/>
    <w:qFormat/>
    <w:rsid w:val="00D171AC"/>
    <w:rPr>
      <w:i/>
      <w:iCs/>
      <w:color w:val="005CA9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D171AC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05CA9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D171AC"/>
    <w:rPr>
      <w:rFonts w:ascii="Arial" w:hAnsi="Arial" w:cs="Arial"/>
      <w:i/>
      <w:iCs/>
      <w:color w:val="005CA9"/>
      <w:sz w:val="22"/>
      <w:szCs w:val="22"/>
      <w:lang w:eastAsia="en-US"/>
    </w:rPr>
  </w:style>
  <w:style w:type="character" w:styleId="IntensiverVerweis">
    <w:name w:val="Intense Reference"/>
    <w:basedOn w:val="Absatz-Standardschriftart"/>
    <w:uiPriority w:val="32"/>
    <w:qFormat/>
    <w:rsid w:val="00D171AC"/>
    <w:rPr>
      <w:b/>
      <w:bCs/>
      <w:smallCaps/>
      <w:color w:val="005CA9"/>
      <w:spacing w:val="5"/>
    </w:rPr>
  </w:style>
  <w:style w:type="character" w:styleId="BesuchterLink">
    <w:name w:val="FollowedHyperlink"/>
    <w:basedOn w:val="Absatz-Standardschriftart"/>
    <w:uiPriority w:val="99"/>
    <w:semiHidden/>
    <w:unhideWhenUsed/>
    <w:rsid w:val="00D810E8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C05866"/>
    <w:pPr>
      <w:spacing w:after="240" w:line="240" w:lineRule="atLeast"/>
      <w:ind w:left="1080"/>
    </w:pPr>
    <w:rPr>
      <w:rFonts w:eastAsia="Times New Roman" w:cs="Times New Roman"/>
      <w:spacing w:val="-5"/>
      <w:sz w:val="20"/>
      <w:szCs w:val="20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C05866"/>
    <w:rPr>
      <w:rFonts w:ascii="Arial" w:eastAsia="Times New Roman" w:hAnsi="Arial"/>
      <w:spacing w:val="-5"/>
    </w:rPr>
  </w:style>
  <w:style w:type="paragraph" w:styleId="Aufzhlungszeichen5">
    <w:name w:val="List Bullet 5"/>
    <w:basedOn w:val="Standard"/>
    <w:autoRedefine/>
    <w:semiHidden/>
    <w:rsid w:val="00C05866"/>
    <w:pPr>
      <w:spacing w:after="0"/>
      <w:ind w:left="28"/>
      <w:jc w:val="left"/>
    </w:pPr>
    <w:rPr>
      <w:rFonts w:eastAsia="Times New Roman"/>
      <w:sz w:val="20"/>
      <w:lang w:eastAsia="de-DE"/>
    </w:rPr>
  </w:style>
  <w:style w:type="paragraph" w:styleId="Aufzhlungszeichen">
    <w:name w:val="List Bullet"/>
    <w:basedOn w:val="Standard"/>
    <w:uiPriority w:val="99"/>
    <w:unhideWhenUsed/>
    <w:rsid w:val="00C05866"/>
    <w:pPr>
      <w:numPr>
        <w:numId w:val="37"/>
      </w:numPr>
      <w:spacing w:after="0" w:line="240" w:lineRule="auto"/>
      <w:contextualSpacing/>
      <w:jc w:val="left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styleId="SchwacheHervorhebung">
    <w:name w:val="Subtle Emphasis"/>
    <w:basedOn w:val="Absatz-Standardschriftart"/>
    <w:uiPriority w:val="19"/>
    <w:qFormat/>
    <w:rsid w:val="00CD1A01"/>
    <w:rPr>
      <w:i/>
      <w:iCs/>
      <w:color w:val="404040" w:themeColor="text1" w:themeTint="BF"/>
    </w:rPr>
  </w:style>
  <w:style w:type="table" w:styleId="Listentabelle3">
    <w:name w:val="List Table 3"/>
    <w:basedOn w:val="NormaleTabelle"/>
    <w:uiPriority w:val="48"/>
    <w:rsid w:val="00017E01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Gitternetztabelle4">
    <w:name w:val="Grid Table 4"/>
    <w:basedOn w:val="NormaleTabelle"/>
    <w:uiPriority w:val="49"/>
    <w:rsid w:val="00017E01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4Akzent1">
    <w:name w:val="Grid Table 4 Accent 1"/>
    <w:basedOn w:val="NormaleTabelle"/>
    <w:uiPriority w:val="49"/>
    <w:rsid w:val="00017E01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46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2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0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1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0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26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1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3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0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2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48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15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478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284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742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8183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1257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506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3747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21786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17096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49899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37203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5853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68474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76816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52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81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3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4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9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55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1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1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0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4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2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9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5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2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7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7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9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63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9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2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muel.raz\Downloads\Formular-Vorlage(1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microsoft.com/office/2011/relationships/people" Target="../people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7983BA8B5FB462696DBFA562339FA1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45AB428-286D-4FE5-8337-4303181D094D}"/>
      </w:docPartPr>
      <w:docPartBody>
        <w:p w:rsidR="002B4F3D" w:rsidRDefault="002B4F3D">
          <w:pPr>
            <w:pStyle w:val="F7983BA8B5FB462696DBFA562339FA18"/>
          </w:pPr>
          <w:r>
            <w:t xml:space="preserve">   </w:t>
          </w:r>
        </w:p>
      </w:docPartBody>
    </w:docPart>
    <w:docPart>
      <w:docPartPr>
        <w:name w:val="69BD5EFE5C1A4E34BC014F2DEDEABA8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E10A00A-1CC2-4238-A2D6-672B9401F385}"/>
      </w:docPartPr>
      <w:docPartBody>
        <w:p w:rsidR="002B4F3D" w:rsidRDefault="002B4F3D">
          <w:pPr>
            <w:pStyle w:val="69BD5EFE5C1A4E34BC014F2DEDEABA85"/>
          </w:pPr>
          <w:r w:rsidRPr="00CE2C5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C01396F5E90466F9BB7EB93FE21EC2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BB7EFA4-EEBF-4AE3-BE99-AFA9C885E233}"/>
      </w:docPartPr>
      <w:docPartBody>
        <w:p w:rsidR="002B4F3D" w:rsidRDefault="002B4F3D">
          <w:pPr>
            <w:pStyle w:val="5C01396F5E90466F9BB7EB93FE21EC26"/>
          </w:pPr>
          <w:r w:rsidRPr="00CE2C58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B634C69620324A5DAEADD169460EC33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6FA2A29-68E7-4795-98E8-B6E71F869D37}"/>
      </w:docPartPr>
      <w:docPartBody>
        <w:p w:rsidR="002B4F3D" w:rsidRDefault="002B4F3D" w:rsidP="002B4F3D">
          <w:pPr>
            <w:pStyle w:val="B634C69620324A5DAEADD169460EC333"/>
          </w:pPr>
          <w:r>
            <w:rPr>
              <w:rStyle w:val="Platzhaltertext"/>
            </w:rPr>
            <w:t>Dokumententyp</w:t>
          </w:r>
        </w:p>
      </w:docPartBody>
    </w:docPart>
    <w:docPart>
      <w:docPartPr>
        <w:name w:val="7DEDFFB68F894D1691BFC4120AF2743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7656E3B-7C3A-4F45-992F-97653B6662D6}"/>
      </w:docPartPr>
      <w:docPartBody>
        <w:p w:rsidR="002B4F3D" w:rsidRDefault="002B4F3D" w:rsidP="002B4F3D">
          <w:pPr>
            <w:pStyle w:val="7DEDFFB68F894D1691BFC4120AF27432"/>
          </w:pPr>
          <w:r>
            <w:rPr>
              <w:rStyle w:val="Platzhaltertext"/>
            </w:rPr>
            <w:t>Dokumententyp</w:t>
          </w:r>
        </w:p>
      </w:docPartBody>
    </w:docPart>
    <w:docPart>
      <w:docPartPr>
        <w:name w:val="24DCE6B1AF104E898636C55AA9488EE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6BFE158-413A-43C3-9F18-C717EDAA5350}"/>
      </w:docPartPr>
      <w:docPartBody>
        <w:p w:rsidR="002B4F3D" w:rsidRDefault="002B4F3D" w:rsidP="002B4F3D">
          <w:pPr>
            <w:pStyle w:val="24DCE6B1AF104E898636C55AA9488EE7"/>
          </w:pPr>
          <w:r>
            <w:rPr>
              <w:rStyle w:val="Platzhaltertext"/>
            </w:rPr>
            <w:t>Stiftung / Institut</w:t>
          </w:r>
        </w:p>
      </w:docPartBody>
    </w:docPart>
    <w:docPart>
      <w:docPartPr>
        <w:name w:val="DefaultPlaceholder_-185401343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E74617C-020F-45D7-93DD-0CAC540527D7}"/>
      </w:docPartPr>
      <w:docPartBody>
        <w:p w:rsidR="002B4F3D" w:rsidRDefault="002B4F3D">
          <w:r w:rsidRPr="008131C7">
            <w:rPr>
              <w:rStyle w:val="Platzhaltertext"/>
              <w:rPrChange w:id="0" w:author="Raz, Samuel" w:date="2026-01-15T14:39:00Z">
                <w:rPr>
                  <w:rFonts w:ascii="Calibri" w:hAnsi="Calibri" w:cs="Times New Roman"/>
                  <w:sz w:val="20"/>
                  <w:szCs w:val="20"/>
                </w:rPr>
              </w:rPrChange>
            </w:rPr>
            <w:t>Geben Sie alle Inhalte ein, die wiederholt werden sollen – einschließlich anderer Inhaltssteuerelemente. Sie können auch dieses Steuerelement um Tabellenzeilen herum einfügen, um Teile einer Tabelle zu wiederholen.</w:t>
          </w:r>
        </w:p>
      </w:docPartBody>
    </w:docPart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E38D6D3-7770-443A-BD14-CE80B18811B1}"/>
      </w:docPartPr>
      <w:docPartBody>
        <w:p w:rsidR="002B4F3D" w:rsidRDefault="002B4F3D">
          <w:r w:rsidRPr="008131C7">
            <w:rPr>
              <w:rStyle w:val="Platzhaltertext"/>
              <w:rPrChange w:id="1" w:author="Raz, Samuel" w:date="2026-01-15T14:40:00Z">
                <w:rPr>
                  <w:rFonts w:ascii="Calibri" w:hAnsi="Calibri" w:cs="Times New Roman"/>
                  <w:sz w:val="20"/>
                  <w:szCs w:val="20"/>
                </w:rPr>
              </w:rPrChange>
            </w:rPr>
            <w:t>Klicken oder tippen Sie hier, um Text einzugeben.</w:t>
          </w:r>
        </w:p>
      </w:docPartBody>
    </w:docPart>
    <w:docPart>
      <w:docPartPr>
        <w:name w:val="BAA31D47D68A4965BDF476DD9C78B34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6FBB580-7EB8-4FF3-BAB9-B6109926539F}"/>
      </w:docPartPr>
      <w:docPartBody>
        <w:p w:rsidR="002B4F3D" w:rsidRDefault="002B4F3D" w:rsidP="002B4F3D">
          <w:pPr>
            <w:pStyle w:val="BAA31D47D68A4965BDF476DD9C78B344"/>
          </w:pPr>
          <w:r w:rsidRPr="008131C7">
            <w:rPr>
              <w:rStyle w:val="Platzhaltertext"/>
              <w:rPrChange w:id="2" w:author="Raz, Samuel" w:date="2026-01-15T14:40:00Z">
                <w:rPr>
                  <w:rFonts w:ascii="Calibri" w:hAnsi="Calibri" w:cs="Times New Roman"/>
                  <w:sz w:val="20"/>
                  <w:szCs w:val="20"/>
                </w:rPr>
              </w:rPrChange>
            </w:rPr>
            <w:t>Klicken oder tippen Sie hier, um Text einzugeben.</w:t>
          </w:r>
        </w:p>
      </w:docPartBody>
    </w:docPart>
    <w:docPart>
      <w:docPartPr>
        <w:name w:val="F843D48E69D4491DA244B91F2412015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D36A608-E10D-4052-ACA1-AD0AD83C8349}"/>
      </w:docPartPr>
      <w:docPartBody>
        <w:p w:rsidR="002B4F3D" w:rsidRDefault="002B4F3D" w:rsidP="002B4F3D">
          <w:pPr>
            <w:pStyle w:val="F843D48E69D4491DA244B91F2412015E"/>
          </w:pPr>
          <w:r>
            <w:rPr>
              <w:rStyle w:val="Platzhaltertext"/>
            </w:rPr>
            <w:t>bitte wählen</w:t>
          </w:r>
        </w:p>
      </w:docPartBody>
    </w:docPart>
    <w:docPart>
      <w:docPartPr>
        <w:name w:val="A125AD0F22284A53BD316BA5CF08DD5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95E19A8-6AF2-4DF0-BC0B-6F3226B68F8F}"/>
      </w:docPartPr>
      <w:docPartBody>
        <w:p w:rsidR="002B4F3D" w:rsidRDefault="002B4F3D" w:rsidP="002B4F3D">
          <w:pPr>
            <w:pStyle w:val="A125AD0F22284A53BD316BA5CF08DD54"/>
          </w:pPr>
          <w:r>
            <w:rPr>
              <w:rStyle w:val="Platzhaltertext"/>
            </w:rPr>
            <w:t>bitte wählen</w:t>
          </w:r>
        </w:p>
      </w:docPartBody>
    </w:docPart>
    <w:docPart>
      <w:docPartPr>
        <w:name w:val="E5868CFB8A3049BC8632FC7A4E32D85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91FF6FD-86BA-4D57-B65A-C18292EB91B6}"/>
      </w:docPartPr>
      <w:docPartBody>
        <w:p w:rsidR="002B4F3D" w:rsidRDefault="002B4F3D" w:rsidP="002B4F3D">
          <w:pPr>
            <w:pStyle w:val="E5868CFB8A3049BC8632FC7A4E32D852"/>
          </w:pPr>
          <w:r>
            <w:rPr>
              <w:rStyle w:val="Platzhaltertext"/>
            </w:rPr>
            <w:t>bitte wählen</w:t>
          </w:r>
        </w:p>
      </w:docPartBody>
    </w:docPart>
    <w:docPart>
      <w:docPartPr>
        <w:name w:val="5630B1AE2A75458884F7E7ED9552923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171BC51-E377-489C-9C9A-093B0AE0F599}"/>
      </w:docPartPr>
      <w:docPartBody>
        <w:p w:rsidR="002B4F3D" w:rsidRDefault="002B4F3D" w:rsidP="002B4F3D">
          <w:pPr>
            <w:pStyle w:val="5630B1AE2A75458884F7E7ED9552923A"/>
          </w:pPr>
          <w:r w:rsidRPr="008131C7">
            <w:rPr>
              <w:rStyle w:val="Platzhaltertext"/>
              <w:rPrChange w:id="3" w:author="Raz, Samuel" w:date="2026-01-15T14:39:00Z">
                <w:rPr>
                  <w:rFonts w:ascii="Calibri" w:hAnsi="Calibri" w:cs="Times New Roman"/>
                  <w:sz w:val="20"/>
                  <w:szCs w:val="20"/>
                </w:rPr>
              </w:rPrChange>
            </w:rPr>
            <w:t>Geben Sie alle Inhalte ein, die wiederholt werden sollen – einschließlich anderer Inhaltssteuerelemente. Sie können auch dieses Steuerelement um Tabellenzeilen herum einfügen, um Teile einer Tabelle zu wiederholen.</w:t>
          </w:r>
        </w:p>
      </w:docPartBody>
    </w:docPart>
    <w:docPart>
      <w:docPartPr>
        <w:name w:val="86524DDAFAC94268ABC7E427E89D5A2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9892F4B-D526-4563-B209-5F39D07C6734}"/>
      </w:docPartPr>
      <w:docPartBody>
        <w:p w:rsidR="002B4F3D" w:rsidRDefault="002B4F3D" w:rsidP="002B4F3D">
          <w:pPr>
            <w:pStyle w:val="86524DDAFAC94268ABC7E427E89D5A29"/>
          </w:pPr>
          <w:r>
            <w:rPr>
              <w:rStyle w:val="Platzhaltertext"/>
            </w:rPr>
            <w:t>bitte wählen</w:t>
          </w:r>
        </w:p>
      </w:docPartBody>
    </w:docPart>
    <w:docPart>
      <w:docPartPr>
        <w:name w:val="C5CEB441EA6F4AA6B5CE7CA15628610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0E3CD23-C2CC-4E4D-88E2-4B048B934CBF}"/>
      </w:docPartPr>
      <w:docPartBody>
        <w:p w:rsidR="002B4F3D" w:rsidRDefault="002B4F3D" w:rsidP="002B4F3D">
          <w:pPr>
            <w:pStyle w:val="C5CEB441EA6F4AA6B5CE7CA15628610F"/>
          </w:pPr>
          <w:r>
            <w:rPr>
              <w:rStyle w:val="Platzhaltertext"/>
            </w:rPr>
            <w:t>Dokumententyp</w:t>
          </w:r>
        </w:p>
      </w:docPartBody>
    </w:docPart>
    <w:docPart>
      <w:docPartPr>
        <w:name w:val="C52A2C89B2894411ADF098323974A36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8475EB7-4FF4-4755-B8D3-D2CF461CBCF5}"/>
      </w:docPartPr>
      <w:docPartBody>
        <w:p w:rsidR="002B4F3D" w:rsidRDefault="002B4F3D" w:rsidP="002B4F3D">
          <w:pPr>
            <w:pStyle w:val="C52A2C89B2894411ADF098323974A366"/>
          </w:pPr>
          <w:r>
            <w:rPr>
              <w:rStyle w:val="Platzhaltertext"/>
            </w:rPr>
            <w:t>bitte wählen</w:t>
          </w:r>
        </w:p>
      </w:docPartBody>
    </w:docPart>
    <w:docPart>
      <w:docPartPr>
        <w:name w:val="99CBD951BA8B4601A025F36FFDEA15F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BFD1A21-AA89-4E70-B69F-51C467FDFB7F}"/>
      </w:docPartPr>
      <w:docPartBody>
        <w:p w:rsidR="002B4F3D" w:rsidRDefault="002B4F3D" w:rsidP="002B4F3D">
          <w:pPr>
            <w:pStyle w:val="99CBD951BA8B4601A025F36FFDEA15F0"/>
          </w:pPr>
          <w:r w:rsidRPr="008131C7">
            <w:rPr>
              <w:rStyle w:val="Platzhaltertext"/>
              <w:rPrChange w:id="4" w:author="Raz, Samuel" w:date="2026-01-15T14:40:00Z">
                <w:rPr>
                  <w:rFonts w:ascii="Calibri" w:hAnsi="Calibri" w:cs="Times New Roman"/>
                  <w:sz w:val="20"/>
                  <w:szCs w:val="20"/>
                </w:rPr>
              </w:rPrChange>
            </w:rPr>
            <w:t>Klicken oder tippen Sie hier, um Text einzugeben.</w:t>
          </w:r>
        </w:p>
      </w:docPartBody>
    </w:docPart>
    <w:docPart>
      <w:docPartPr>
        <w:name w:val="D6A37147E4E94D22B6B3546E96D35AB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A7F916D-F4F6-4275-BFEA-8AB95A4A3FE8}"/>
      </w:docPartPr>
      <w:docPartBody>
        <w:p w:rsidR="002B4F3D" w:rsidRDefault="002B4F3D" w:rsidP="002B4F3D">
          <w:pPr>
            <w:pStyle w:val="D6A37147E4E94D22B6B3546E96D35ABB"/>
          </w:pPr>
          <w:r>
            <w:rPr>
              <w:rStyle w:val="Platzhaltertext"/>
            </w:rPr>
            <w:t>bitte wählen</w:t>
          </w:r>
        </w:p>
      </w:docPartBody>
    </w:docPart>
    <w:docPart>
      <w:docPartPr>
        <w:name w:val="B6B1DFC706714BADB93C4C6FC66CD78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263A456-10FA-47EB-9BC3-6958EEFD46CB}"/>
      </w:docPartPr>
      <w:docPartBody>
        <w:p w:rsidR="002B4F3D" w:rsidRDefault="002B4F3D" w:rsidP="002B4F3D">
          <w:pPr>
            <w:pStyle w:val="B6B1DFC706714BADB93C4C6FC66CD78B"/>
          </w:pPr>
          <w:r w:rsidRPr="008131C7">
            <w:rPr>
              <w:rStyle w:val="Platzhaltertext"/>
              <w:rPrChange w:id="5" w:author="Raz, Samuel" w:date="2026-01-15T14:40:00Z">
                <w:rPr>
                  <w:rFonts w:ascii="Calibri" w:hAnsi="Calibri" w:cs="Times New Roman"/>
                  <w:sz w:val="20"/>
                  <w:szCs w:val="20"/>
                </w:rPr>
              </w:rPrChange>
            </w:rPr>
            <w:t>Klicken oder tippen Sie hier, um Text einzugeben.</w:t>
          </w:r>
        </w:p>
      </w:docPartBody>
    </w:docPart>
    <w:docPart>
      <w:docPartPr>
        <w:name w:val="194198BE400C45FFB0F532FEDBC0360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8AE70F4-A356-40A7-92FD-8581ACFAF621}"/>
      </w:docPartPr>
      <w:docPartBody>
        <w:p w:rsidR="002B4F3D" w:rsidRDefault="002B4F3D" w:rsidP="002B4F3D">
          <w:pPr>
            <w:pStyle w:val="194198BE400C45FFB0F532FEDBC03601"/>
          </w:pPr>
          <w:r>
            <w:t xml:space="preserve">   </w:t>
          </w:r>
        </w:p>
      </w:docPartBody>
    </w:docPart>
    <w:docPart>
      <w:docPartPr>
        <w:name w:val="FFA20C8B55F246419645EFF94AA0D3A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5F8929D-462E-4E96-BFC5-8909CF0F25FB}"/>
      </w:docPartPr>
      <w:docPartBody>
        <w:p w:rsidR="002B4F3D" w:rsidRDefault="002B4F3D" w:rsidP="002B4F3D">
          <w:pPr>
            <w:pStyle w:val="FFA20C8B55F246419645EFF94AA0D3A2"/>
          </w:pPr>
          <w:r w:rsidRPr="00CE2C58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31AF372B79A845B5B2F884150047888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D57843E-F5C1-4FED-B887-C5961BE00648}"/>
      </w:docPartPr>
      <w:docPartBody>
        <w:p w:rsidR="002B4F3D" w:rsidRDefault="002B4F3D" w:rsidP="002B4F3D">
          <w:pPr>
            <w:pStyle w:val="31AF372B79A845B5B2F884150047888B"/>
          </w:pPr>
          <w:r>
            <w:rPr>
              <w:rStyle w:val="Platzhaltertext"/>
            </w:rPr>
            <w:t>Dokumententyp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F3D"/>
    <w:rsid w:val="00147EB7"/>
    <w:rsid w:val="002B4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7983BA8B5FB462696DBFA562339FA18">
    <w:name w:val="F7983BA8B5FB462696DBFA562339FA18"/>
  </w:style>
  <w:style w:type="character" w:styleId="Platzhaltertext">
    <w:name w:val="Placeholder Text"/>
    <w:basedOn w:val="Absatz-Standardschriftart"/>
    <w:uiPriority w:val="99"/>
    <w:semiHidden/>
    <w:rsid w:val="002B4F3D"/>
    <w:rPr>
      <w:color w:val="808080"/>
    </w:rPr>
  </w:style>
  <w:style w:type="paragraph" w:customStyle="1" w:styleId="69BD5EFE5C1A4E34BC014F2DEDEABA85">
    <w:name w:val="69BD5EFE5C1A4E34BC014F2DEDEABA85"/>
  </w:style>
  <w:style w:type="paragraph" w:customStyle="1" w:styleId="367233906E5549D6886C151E65C9FC66">
    <w:name w:val="367233906E5549D6886C151E65C9FC66"/>
  </w:style>
  <w:style w:type="paragraph" w:customStyle="1" w:styleId="5C01396F5E90466F9BB7EB93FE21EC26">
    <w:name w:val="5C01396F5E90466F9BB7EB93FE21EC26"/>
  </w:style>
  <w:style w:type="paragraph" w:customStyle="1" w:styleId="8005196A79F4490791C5BF5E0EBDDA37">
    <w:name w:val="8005196A79F4490791C5BF5E0EBDDA37"/>
  </w:style>
  <w:style w:type="paragraph" w:customStyle="1" w:styleId="E5C4221B368741ED82208B743E194A9B">
    <w:name w:val="E5C4221B368741ED82208B743E194A9B"/>
  </w:style>
  <w:style w:type="paragraph" w:customStyle="1" w:styleId="6FCA3571256743949C117BEFA8EE2C0B">
    <w:name w:val="6FCA3571256743949C117BEFA8EE2C0B"/>
  </w:style>
  <w:style w:type="paragraph" w:customStyle="1" w:styleId="4881E15E1A054FBD94A4D9E6905B201B">
    <w:name w:val="4881E15E1A054FBD94A4D9E6905B201B"/>
  </w:style>
  <w:style w:type="paragraph" w:customStyle="1" w:styleId="489E1F09A3724DD797270180D928CE66">
    <w:name w:val="489E1F09A3724DD797270180D928CE66"/>
  </w:style>
  <w:style w:type="paragraph" w:customStyle="1" w:styleId="489D644041C14FBB8B5F8235C0B5C103">
    <w:name w:val="489D644041C14FBB8B5F8235C0B5C103"/>
  </w:style>
  <w:style w:type="paragraph" w:customStyle="1" w:styleId="09D5DE8AF1EA47C1A380F6D37FD6F126">
    <w:name w:val="09D5DE8AF1EA47C1A380F6D37FD6F126"/>
  </w:style>
  <w:style w:type="paragraph" w:customStyle="1" w:styleId="AA1F22289CC344A1B5CEB03553215731">
    <w:name w:val="AA1F22289CC344A1B5CEB03553215731"/>
  </w:style>
  <w:style w:type="paragraph" w:customStyle="1" w:styleId="CF25D055526C4B8B88FC9930D58D48FD">
    <w:name w:val="CF25D055526C4B8B88FC9930D58D48FD"/>
  </w:style>
  <w:style w:type="paragraph" w:customStyle="1" w:styleId="F0D120697B5D4266B5977CC903F99A0A">
    <w:name w:val="F0D120697B5D4266B5977CC903F99A0A"/>
  </w:style>
  <w:style w:type="paragraph" w:customStyle="1" w:styleId="1DF3D383475C4300A7B6FE1F47A83398">
    <w:name w:val="1DF3D383475C4300A7B6FE1F47A83398"/>
  </w:style>
  <w:style w:type="paragraph" w:customStyle="1" w:styleId="14793A5ECF3B47C3A7E0158867B9640E">
    <w:name w:val="14793A5ECF3B47C3A7E0158867B9640E"/>
  </w:style>
  <w:style w:type="paragraph" w:customStyle="1" w:styleId="609DCDF6801D4462B54C7DDBDFF04E34">
    <w:name w:val="609DCDF6801D4462B54C7DDBDFF04E34"/>
  </w:style>
  <w:style w:type="paragraph" w:customStyle="1" w:styleId="C9001E32795948F59B90FAD2691990DF">
    <w:name w:val="C9001E32795948F59B90FAD2691990DF"/>
  </w:style>
  <w:style w:type="paragraph" w:customStyle="1" w:styleId="6F1513CB2A5D46ED92E5FCD5C1108403">
    <w:name w:val="6F1513CB2A5D46ED92E5FCD5C1108403"/>
  </w:style>
  <w:style w:type="paragraph" w:customStyle="1" w:styleId="DBFB858A787F41F5B1769C993BE098C6">
    <w:name w:val="DBFB858A787F41F5B1769C993BE098C6"/>
  </w:style>
  <w:style w:type="paragraph" w:customStyle="1" w:styleId="2E57B941FD4B4411B596DE7C5FDAF77E">
    <w:name w:val="2E57B941FD4B4411B596DE7C5FDAF77E"/>
  </w:style>
  <w:style w:type="paragraph" w:customStyle="1" w:styleId="C3A70E011B704459B27DB21B8110C66E">
    <w:name w:val="C3A70E011B704459B27DB21B8110C66E"/>
  </w:style>
  <w:style w:type="paragraph" w:customStyle="1" w:styleId="14FB5792C47F4A0FB130520300C77F7E">
    <w:name w:val="14FB5792C47F4A0FB130520300C77F7E"/>
  </w:style>
  <w:style w:type="paragraph" w:customStyle="1" w:styleId="7AB7C886D4FF4643933099706A5CC4A5">
    <w:name w:val="7AB7C886D4FF4643933099706A5CC4A5"/>
  </w:style>
  <w:style w:type="paragraph" w:customStyle="1" w:styleId="B728A6C33EF841198D900ED594458B87">
    <w:name w:val="B728A6C33EF841198D900ED594458B87"/>
  </w:style>
  <w:style w:type="paragraph" w:customStyle="1" w:styleId="9857A26AB4534B0798EB3A25C87BA38A">
    <w:name w:val="9857A26AB4534B0798EB3A25C87BA38A"/>
  </w:style>
  <w:style w:type="paragraph" w:customStyle="1" w:styleId="E82EAD928D314DA7883F26E048068F66">
    <w:name w:val="E82EAD928D314DA7883F26E048068F66"/>
  </w:style>
  <w:style w:type="paragraph" w:customStyle="1" w:styleId="A79A1594B48047F4954F4B2763AFF360">
    <w:name w:val="A79A1594B48047F4954F4B2763AFF360"/>
  </w:style>
  <w:style w:type="paragraph" w:customStyle="1" w:styleId="4B31BF57B9184E7BBFFA3414000E4BF3">
    <w:name w:val="4B31BF57B9184E7BBFFA3414000E4BF3"/>
  </w:style>
  <w:style w:type="paragraph" w:customStyle="1" w:styleId="99B3F4A728EF49DF82145A640D70CA86">
    <w:name w:val="99B3F4A728EF49DF82145A640D70CA86"/>
  </w:style>
  <w:style w:type="paragraph" w:customStyle="1" w:styleId="D216870E8401400BA567C6522DEE81BB">
    <w:name w:val="D216870E8401400BA567C6522DEE81BB"/>
  </w:style>
  <w:style w:type="paragraph" w:customStyle="1" w:styleId="A1299CA47C0C43A7AFA1FEBD8F8FA6F7">
    <w:name w:val="A1299CA47C0C43A7AFA1FEBD8F8FA6F7"/>
  </w:style>
  <w:style w:type="paragraph" w:customStyle="1" w:styleId="227517FB2D504162A9F95C0177C339D8">
    <w:name w:val="227517FB2D504162A9F95C0177C339D8"/>
  </w:style>
  <w:style w:type="paragraph" w:customStyle="1" w:styleId="0DAE5B61E3994FB391EFE212FC98A8F5">
    <w:name w:val="0DAE5B61E3994FB391EFE212FC98A8F5"/>
  </w:style>
  <w:style w:type="paragraph" w:customStyle="1" w:styleId="48AED9DC409E4FBA9888F3B395533252">
    <w:name w:val="48AED9DC409E4FBA9888F3B395533252"/>
  </w:style>
  <w:style w:type="paragraph" w:customStyle="1" w:styleId="0A8AAA5FDD034FEEAE17F5576475C605">
    <w:name w:val="0A8AAA5FDD034FEEAE17F5576475C605"/>
  </w:style>
  <w:style w:type="paragraph" w:customStyle="1" w:styleId="921E515F00A1470C8927E237A2DEB537">
    <w:name w:val="921E515F00A1470C8927E237A2DEB537"/>
  </w:style>
  <w:style w:type="paragraph" w:customStyle="1" w:styleId="847EA42752054899A85DA6B07C5A2D50">
    <w:name w:val="847EA42752054899A85DA6B07C5A2D50"/>
  </w:style>
  <w:style w:type="paragraph" w:customStyle="1" w:styleId="C22C09D0F0BF4FC79F20A22BA8BC213A">
    <w:name w:val="C22C09D0F0BF4FC79F20A22BA8BC213A"/>
  </w:style>
  <w:style w:type="paragraph" w:customStyle="1" w:styleId="2C19BBEC5E4C4B7AA9B8FADBEEEA0749">
    <w:name w:val="2C19BBEC5E4C4B7AA9B8FADBEEEA0749"/>
  </w:style>
  <w:style w:type="paragraph" w:customStyle="1" w:styleId="D92C660FB4D042E0AEE3A945D653C52C">
    <w:name w:val="D92C660FB4D042E0AEE3A945D653C52C"/>
  </w:style>
  <w:style w:type="paragraph" w:customStyle="1" w:styleId="66F91F4557D44F2E8430D6C4F8219B76">
    <w:name w:val="66F91F4557D44F2E8430D6C4F8219B76"/>
  </w:style>
  <w:style w:type="paragraph" w:customStyle="1" w:styleId="4F5EAA0C88C24AEDA367D18EF51BF3E7">
    <w:name w:val="4F5EAA0C88C24AEDA367D18EF51BF3E7"/>
  </w:style>
  <w:style w:type="paragraph" w:customStyle="1" w:styleId="062E0327CBFD4703BBD8EA6F82E206C3">
    <w:name w:val="062E0327CBFD4703BBD8EA6F82E206C3"/>
  </w:style>
  <w:style w:type="paragraph" w:customStyle="1" w:styleId="7A61784764ED43BCA33D048D2E048EAE">
    <w:name w:val="7A61784764ED43BCA33D048D2E048EAE"/>
  </w:style>
  <w:style w:type="paragraph" w:customStyle="1" w:styleId="F9FB8171F1354EDAACF798094AFB8056">
    <w:name w:val="F9FB8171F1354EDAACF798094AFB8056"/>
  </w:style>
  <w:style w:type="paragraph" w:customStyle="1" w:styleId="472B3D94321E49AD99C2ADB5067B600E">
    <w:name w:val="472B3D94321E49AD99C2ADB5067B600E"/>
  </w:style>
  <w:style w:type="paragraph" w:customStyle="1" w:styleId="1C66717023264DB084456DFA8EA6F4C5">
    <w:name w:val="1C66717023264DB084456DFA8EA6F4C5"/>
  </w:style>
  <w:style w:type="paragraph" w:customStyle="1" w:styleId="DD8FA8CD260C4CC8935F97329B0749D3">
    <w:name w:val="DD8FA8CD260C4CC8935F97329B0749D3"/>
  </w:style>
  <w:style w:type="paragraph" w:customStyle="1" w:styleId="4EB062A7F6874657ADC7C4E18C7E2D45">
    <w:name w:val="4EB062A7F6874657ADC7C4E18C7E2D45"/>
  </w:style>
  <w:style w:type="paragraph" w:customStyle="1" w:styleId="544AECDA8B87485AAEC5604EF156B2A1">
    <w:name w:val="544AECDA8B87485AAEC5604EF156B2A1"/>
  </w:style>
  <w:style w:type="paragraph" w:customStyle="1" w:styleId="C6EC0C9C7EFF4A0EA3F36520A1796339">
    <w:name w:val="C6EC0C9C7EFF4A0EA3F36520A1796339"/>
  </w:style>
  <w:style w:type="paragraph" w:customStyle="1" w:styleId="D8928FB78A5D47EE80967F8B47669A50">
    <w:name w:val="D8928FB78A5D47EE80967F8B47669A50"/>
  </w:style>
  <w:style w:type="paragraph" w:customStyle="1" w:styleId="7F9D173F02C74A2195AE24E81BE3D409">
    <w:name w:val="7F9D173F02C74A2195AE24E81BE3D409"/>
  </w:style>
  <w:style w:type="paragraph" w:customStyle="1" w:styleId="9122CF3FEB9149C0A7A8B712F9D5DFA0">
    <w:name w:val="9122CF3FEB9149C0A7A8B712F9D5DFA0"/>
  </w:style>
  <w:style w:type="paragraph" w:customStyle="1" w:styleId="C6FD5FA874194EAA9E30F0B811AB8226">
    <w:name w:val="C6FD5FA874194EAA9E30F0B811AB8226"/>
  </w:style>
  <w:style w:type="paragraph" w:customStyle="1" w:styleId="6DED7C2E4EF143DD9883504419D262A9">
    <w:name w:val="6DED7C2E4EF143DD9883504419D262A9"/>
  </w:style>
  <w:style w:type="paragraph" w:customStyle="1" w:styleId="C3EC9711A88E4878959CD766751C4F61">
    <w:name w:val="C3EC9711A88E4878959CD766751C4F61"/>
  </w:style>
  <w:style w:type="paragraph" w:customStyle="1" w:styleId="4F464BD99E9C435CAFF22E7CA1C3DE52">
    <w:name w:val="4F464BD99E9C435CAFF22E7CA1C3DE52"/>
  </w:style>
  <w:style w:type="paragraph" w:customStyle="1" w:styleId="9C840383AC3C4484934D300C91BE2A5B">
    <w:name w:val="9C840383AC3C4484934D300C91BE2A5B"/>
  </w:style>
  <w:style w:type="paragraph" w:customStyle="1" w:styleId="A8BAA500EC4D41E28464047E4A22E0B1">
    <w:name w:val="A8BAA500EC4D41E28464047E4A22E0B1"/>
  </w:style>
  <w:style w:type="paragraph" w:customStyle="1" w:styleId="3F9CEACF2B8F4166BF8A54A31DAE491F">
    <w:name w:val="3F9CEACF2B8F4166BF8A54A31DAE491F"/>
  </w:style>
  <w:style w:type="paragraph" w:customStyle="1" w:styleId="6A5FB8BF4D6941F69D68BF7E84AA39D1">
    <w:name w:val="6A5FB8BF4D6941F69D68BF7E84AA39D1"/>
  </w:style>
  <w:style w:type="paragraph" w:customStyle="1" w:styleId="A3554B3BB7A64DCA8D07CD3D06CB0A69">
    <w:name w:val="A3554B3BB7A64DCA8D07CD3D06CB0A69"/>
  </w:style>
  <w:style w:type="paragraph" w:customStyle="1" w:styleId="B8E3CCA2E9D44C01ACBBE8FB3BDF5A4A">
    <w:name w:val="B8E3CCA2E9D44C01ACBBE8FB3BDF5A4A"/>
  </w:style>
  <w:style w:type="paragraph" w:customStyle="1" w:styleId="BB58F70C7A1A45E7AD2999EDBBCDA8B3">
    <w:name w:val="BB58F70C7A1A45E7AD2999EDBBCDA8B3"/>
  </w:style>
  <w:style w:type="paragraph" w:customStyle="1" w:styleId="6B47BD3511EB489B80BBFACBFCAE4BDA">
    <w:name w:val="6B47BD3511EB489B80BBFACBFCAE4BDA"/>
  </w:style>
  <w:style w:type="paragraph" w:customStyle="1" w:styleId="326C803AF35648B4950718A8B0B57F3D">
    <w:name w:val="326C803AF35648B4950718A8B0B57F3D"/>
  </w:style>
  <w:style w:type="paragraph" w:customStyle="1" w:styleId="C5CF0240F93D403B8BF27093F39AD649">
    <w:name w:val="C5CF0240F93D403B8BF27093F39AD649"/>
    <w:rsid w:val="002B4F3D"/>
  </w:style>
  <w:style w:type="paragraph" w:customStyle="1" w:styleId="6A5222C5E205443699B1AD538D2B9A94">
    <w:name w:val="6A5222C5E205443699B1AD538D2B9A94"/>
    <w:rsid w:val="002B4F3D"/>
  </w:style>
  <w:style w:type="paragraph" w:customStyle="1" w:styleId="B634C69620324A5DAEADD169460EC333">
    <w:name w:val="B634C69620324A5DAEADD169460EC333"/>
    <w:rsid w:val="002B4F3D"/>
  </w:style>
  <w:style w:type="paragraph" w:customStyle="1" w:styleId="FDB4323730454328800D64D151EC7468">
    <w:name w:val="FDB4323730454328800D64D151EC7468"/>
    <w:rsid w:val="002B4F3D"/>
  </w:style>
  <w:style w:type="paragraph" w:customStyle="1" w:styleId="BC9F47951B564901BB49E392037A07B5">
    <w:name w:val="BC9F47951B564901BB49E392037A07B5"/>
    <w:rsid w:val="002B4F3D"/>
  </w:style>
  <w:style w:type="paragraph" w:customStyle="1" w:styleId="2A86AA7D438540459878F9A21E79380E">
    <w:name w:val="2A86AA7D438540459878F9A21E79380E"/>
    <w:rsid w:val="002B4F3D"/>
  </w:style>
  <w:style w:type="paragraph" w:customStyle="1" w:styleId="7DEDFFB68F894D1691BFC4120AF27432">
    <w:name w:val="7DEDFFB68F894D1691BFC4120AF27432"/>
    <w:rsid w:val="002B4F3D"/>
  </w:style>
  <w:style w:type="paragraph" w:customStyle="1" w:styleId="24DCE6B1AF104E898636C55AA9488EE7">
    <w:name w:val="24DCE6B1AF104E898636C55AA9488EE7"/>
    <w:rsid w:val="002B4F3D"/>
  </w:style>
  <w:style w:type="paragraph" w:customStyle="1" w:styleId="F8ACFA924B924238B14FFCDDD3B39894">
    <w:name w:val="F8ACFA924B924238B14FFCDDD3B39894"/>
    <w:rsid w:val="002B4F3D"/>
  </w:style>
  <w:style w:type="paragraph" w:customStyle="1" w:styleId="A69187C9792C4C96968C5212BFE981AA">
    <w:name w:val="A69187C9792C4C96968C5212BFE981AA"/>
    <w:rsid w:val="002B4F3D"/>
  </w:style>
  <w:style w:type="paragraph" w:customStyle="1" w:styleId="00E0DA5AFAFE4CF1955D027830EAA909">
    <w:name w:val="00E0DA5AFAFE4CF1955D027830EAA909"/>
    <w:rsid w:val="002B4F3D"/>
  </w:style>
  <w:style w:type="paragraph" w:customStyle="1" w:styleId="999D0242DEEB4FFE9600F506674E8772">
    <w:name w:val="999D0242DEEB4FFE9600F506674E8772"/>
    <w:rsid w:val="002B4F3D"/>
  </w:style>
  <w:style w:type="paragraph" w:customStyle="1" w:styleId="504AA42D4AE445EF9539D1EBCA6FDF89">
    <w:name w:val="504AA42D4AE445EF9539D1EBCA6FDF89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489D644041C14FBB8B5F8235C0B5C1031">
    <w:name w:val="489D644041C14FBB8B5F8235C0B5C103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14793A5ECF3B47C3A7E0158867B9640E1">
    <w:name w:val="14793A5ECF3B47C3A7E0158867B9640E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DBFB858A787F41F5B1769C993BE098C61">
    <w:name w:val="DBFB858A787F41F5B1769C993BE098C6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7AB7C886D4FF4643933099706A5CC4A51">
    <w:name w:val="7AB7C886D4FF4643933099706A5CC4A5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A79A1594B48047F4954F4B2763AFF3601">
    <w:name w:val="A79A1594B48047F4954F4B2763AFF360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A1299CA47C0C43A7AFA1FEBD8F8FA6F71">
    <w:name w:val="A1299CA47C0C43A7AFA1FEBD8F8FA6F7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0A8AAA5FDD034FEEAE17F5576475C6051">
    <w:name w:val="0A8AAA5FDD034FEEAE17F5576475C605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2C19BBEC5E4C4B7AA9B8FADBEEEA07491">
    <w:name w:val="2C19BBEC5E4C4B7AA9B8FADBEEEA0749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7A61784764ED43BCA33D048D2E048EAE1">
    <w:name w:val="7A61784764ED43BCA33D048D2E048EAE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472B3D94321E49AD99C2ADB5067B600E1">
    <w:name w:val="472B3D94321E49AD99C2ADB5067B600E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1C66717023264DB084456DFA8EA6F4C51">
    <w:name w:val="1C66717023264DB084456DFA8EA6F4C5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DD8FA8CD260C4CC8935F97329B0749D31">
    <w:name w:val="DD8FA8CD260C4CC8935F97329B0749D3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4EB062A7F6874657ADC7C4E18C7E2D451">
    <w:name w:val="4EB062A7F6874657ADC7C4E18C7E2D45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544AECDA8B87485AAEC5604EF156B2A11">
    <w:name w:val="544AECDA8B87485AAEC5604EF156B2A1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C6EC0C9C7EFF4A0EA3F36520A17963391">
    <w:name w:val="C6EC0C9C7EFF4A0EA3F36520A1796339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D8928FB78A5D47EE80967F8B47669A501">
    <w:name w:val="D8928FB78A5D47EE80967F8B47669A50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7F9D173F02C74A2195AE24E81BE3D4091">
    <w:name w:val="7F9D173F02C74A2195AE24E81BE3D409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9122CF3FEB9149C0A7A8B712F9D5DFA01">
    <w:name w:val="9122CF3FEB9149C0A7A8B712F9D5DFA0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C6FD5FA874194EAA9E30F0B811AB82261">
    <w:name w:val="C6FD5FA874194EAA9E30F0B811AB8226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6DED7C2E4EF143DD9883504419D262A91">
    <w:name w:val="6DED7C2E4EF143DD9883504419D262A9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C3EC9711A88E4878959CD766751C4F611">
    <w:name w:val="C3EC9711A88E4878959CD766751C4F61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4F464BD99E9C435CAFF22E7CA1C3DE521">
    <w:name w:val="4F464BD99E9C435CAFF22E7CA1C3DE52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9C840383AC3C4484934D300C91BE2A5B1">
    <w:name w:val="9C840383AC3C4484934D300C91BE2A5B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A8BAA500EC4D41E28464047E4A22E0B11">
    <w:name w:val="A8BAA500EC4D41E28464047E4A22E0B1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3F9CEACF2B8F4166BF8A54A31DAE491F1">
    <w:name w:val="3F9CEACF2B8F4166BF8A54A31DAE491F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6A5FB8BF4D6941F69D68BF7E84AA39D11">
    <w:name w:val="6A5FB8BF4D6941F69D68BF7E84AA39D1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A3554B3BB7A64DCA8D07CD3D06CB0A691">
    <w:name w:val="A3554B3BB7A64DCA8D07CD3D06CB0A69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B8E3CCA2E9D44C01ACBBE8FB3BDF5A4A1">
    <w:name w:val="B8E3CCA2E9D44C01ACBBE8FB3BDF5A4A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BB58F70C7A1A45E7AD2999EDBBCDA8B31">
    <w:name w:val="BB58F70C7A1A45E7AD2999EDBBCDA8B3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6B47BD3511EB489B80BBFACBFCAE4BDA1">
    <w:name w:val="6B47BD3511EB489B80BBFACBFCAE4BDA1"/>
    <w:rsid w:val="002B4F3D"/>
    <w:pPr>
      <w:spacing w:after="120" w:line="276" w:lineRule="auto"/>
      <w:jc w:val="both"/>
    </w:pPr>
    <w:rPr>
      <w:rFonts w:ascii="Arial" w:eastAsia="Calibri" w:hAnsi="Arial" w:cs="Arial"/>
      <w:kern w:val="0"/>
      <w:sz w:val="22"/>
      <w:szCs w:val="22"/>
      <w:lang w:eastAsia="en-US"/>
      <w14:ligatures w14:val="none"/>
    </w:rPr>
  </w:style>
  <w:style w:type="paragraph" w:customStyle="1" w:styleId="5C6036EEC107451C96EC9DAFB87A8210">
    <w:name w:val="5C6036EEC107451C96EC9DAFB87A8210"/>
    <w:rsid w:val="002B4F3D"/>
  </w:style>
  <w:style w:type="paragraph" w:customStyle="1" w:styleId="F43B955B119D45B890CE60E0CB5A1209">
    <w:name w:val="F43B955B119D45B890CE60E0CB5A1209"/>
    <w:rsid w:val="002B4F3D"/>
  </w:style>
  <w:style w:type="paragraph" w:customStyle="1" w:styleId="1E42A65C228249F189AC5BB1700C7E90">
    <w:name w:val="1E42A65C228249F189AC5BB1700C7E90"/>
    <w:rsid w:val="002B4F3D"/>
  </w:style>
  <w:style w:type="paragraph" w:customStyle="1" w:styleId="BAA31D47D68A4965BDF476DD9C78B344">
    <w:name w:val="BAA31D47D68A4965BDF476DD9C78B344"/>
    <w:rsid w:val="002B4F3D"/>
  </w:style>
  <w:style w:type="paragraph" w:customStyle="1" w:styleId="F843D48E69D4491DA244B91F2412015E">
    <w:name w:val="F843D48E69D4491DA244B91F2412015E"/>
    <w:rsid w:val="002B4F3D"/>
  </w:style>
  <w:style w:type="paragraph" w:customStyle="1" w:styleId="A125AD0F22284A53BD316BA5CF08DD54">
    <w:name w:val="A125AD0F22284A53BD316BA5CF08DD54"/>
    <w:rsid w:val="002B4F3D"/>
  </w:style>
  <w:style w:type="paragraph" w:customStyle="1" w:styleId="E5868CFB8A3049BC8632FC7A4E32D852">
    <w:name w:val="E5868CFB8A3049BC8632FC7A4E32D852"/>
    <w:rsid w:val="002B4F3D"/>
  </w:style>
  <w:style w:type="paragraph" w:customStyle="1" w:styleId="5630B1AE2A75458884F7E7ED9552923A">
    <w:name w:val="5630B1AE2A75458884F7E7ED9552923A"/>
    <w:rsid w:val="002B4F3D"/>
  </w:style>
  <w:style w:type="paragraph" w:customStyle="1" w:styleId="86524DDAFAC94268ABC7E427E89D5A29">
    <w:name w:val="86524DDAFAC94268ABC7E427E89D5A29"/>
    <w:rsid w:val="002B4F3D"/>
  </w:style>
  <w:style w:type="paragraph" w:customStyle="1" w:styleId="E31224DDBAC441A5A408AE377A879AEB">
    <w:name w:val="E31224DDBAC441A5A408AE377A879AEB"/>
    <w:rsid w:val="002B4F3D"/>
  </w:style>
  <w:style w:type="paragraph" w:customStyle="1" w:styleId="2734598A84094BDA9EB486ECEA53D66F">
    <w:name w:val="2734598A84094BDA9EB486ECEA53D66F"/>
    <w:rsid w:val="002B4F3D"/>
  </w:style>
  <w:style w:type="paragraph" w:customStyle="1" w:styleId="0061541203C146868E42BC52C1832308">
    <w:name w:val="0061541203C146868E42BC52C1832308"/>
    <w:rsid w:val="002B4F3D"/>
  </w:style>
  <w:style w:type="paragraph" w:customStyle="1" w:styleId="84B78111D45C4A85BF884A8D3F8D32D8">
    <w:name w:val="84B78111D45C4A85BF884A8D3F8D32D8"/>
    <w:rsid w:val="002B4F3D"/>
  </w:style>
  <w:style w:type="paragraph" w:customStyle="1" w:styleId="762C54FE8615414FA45E48864363C021">
    <w:name w:val="762C54FE8615414FA45E48864363C021"/>
    <w:rsid w:val="002B4F3D"/>
  </w:style>
  <w:style w:type="paragraph" w:customStyle="1" w:styleId="8B00A04A3DB446A4AC3FE7A85E54D70A">
    <w:name w:val="8B00A04A3DB446A4AC3FE7A85E54D70A"/>
    <w:rsid w:val="002B4F3D"/>
  </w:style>
  <w:style w:type="paragraph" w:customStyle="1" w:styleId="C5CEB441EA6F4AA6B5CE7CA15628610F">
    <w:name w:val="C5CEB441EA6F4AA6B5CE7CA15628610F"/>
    <w:rsid w:val="002B4F3D"/>
  </w:style>
  <w:style w:type="paragraph" w:customStyle="1" w:styleId="C52A2C89B2894411ADF098323974A366">
    <w:name w:val="C52A2C89B2894411ADF098323974A366"/>
    <w:rsid w:val="002B4F3D"/>
  </w:style>
  <w:style w:type="paragraph" w:customStyle="1" w:styleId="99CBD951BA8B4601A025F36FFDEA15F0">
    <w:name w:val="99CBD951BA8B4601A025F36FFDEA15F0"/>
    <w:rsid w:val="002B4F3D"/>
  </w:style>
  <w:style w:type="paragraph" w:customStyle="1" w:styleId="D6A37147E4E94D22B6B3546E96D35ABB">
    <w:name w:val="D6A37147E4E94D22B6B3546E96D35ABB"/>
    <w:rsid w:val="002B4F3D"/>
  </w:style>
  <w:style w:type="paragraph" w:customStyle="1" w:styleId="B6B1DFC706714BADB93C4C6FC66CD78B">
    <w:name w:val="B6B1DFC706714BADB93C4C6FC66CD78B"/>
    <w:rsid w:val="002B4F3D"/>
  </w:style>
  <w:style w:type="paragraph" w:customStyle="1" w:styleId="194198BE400C45FFB0F532FEDBC03601">
    <w:name w:val="194198BE400C45FFB0F532FEDBC03601"/>
    <w:rsid w:val="002B4F3D"/>
  </w:style>
  <w:style w:type="paragraph" w:customStyle="1" w:styleId="FFA20C8B55F246419645EFF94AA0D3A2">
    <w:name w:val="FFA20C8B55F246419645EFF94AA0D3A2"/>
    <w:rsid w:val="002B4F3D"/>
  </w:style>
  <w:style w:type="paragraph" w:customStyle="1" w:styleId="31AF372B79A845B5B2F884150047888B">
    <w:name w:val="31AF372B79A845B5B2F884150047888B"/>
    <w:rsid w:val="002B4F3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7" row="3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58395F9-C4F3-43C8-AEB4-89DCE4DA9735}">
  <we:reference id="wa104099688" version="1.3.0.0" store="de-DE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2026-01-15T00:00:00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5E48565-2D47-4384-86A5-200461C85D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Formular-Vorlage(1).dotx</Template>
  <TotalTime>0</TotalTime>
  <Pages>2</Pages>
  <Words>113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Dokumentation von Beschwerdebearbeitung</vt:lpstr>
    </vt:vector>
  </TitlesOfParts>
  <Manager>samuel.raz@blindeninstitut.de</Manager>
  <Company>SKPE</Company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Dokumentation von Beschwerdebearbeitung</dc:title>
  <dc:creator>Raz, Samuel</dc:creator>
  <cp:lastModifiedBy>Raz, Samuel</cp:lastModifiedBy>
  <cp:revision>4</cp:revision>
  <cp:lastPrinted>2024-11-13T11:54:00Z</cp:lastPrinted>
  <dcterms:created xsi:type="dcterms:W3CDTF">2026-01-15T13:30:00Z</dcterms:created>
  <dcterms:modified xsi:type="dcterms:W3CDTF">2026-01-15T13:56:00Z</dcterms:modified>
  <cp:contentStatus>Entwurf</cp:contentStatus>
</cp:coreProperties>
</file>